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5C0F9" w14:textId="77777777" w:rsidR="008B4A3D" w:rsidRPr="00C62A7F" w:rsidRDefault="008B4A3D">
      <w:pPr>
        <w:pStyle w:val="a3"/>
        <w:spacing w:line="284" w:lineRule="exact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>様式第１号</w:t>
      </w:r>
    </w:p>
    <w:p w14:paraId="1778EDAC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</w:p>
    <w:p w14:paraId="15429177" w14:textId="77777777" w:rsidR="00B307E2" w:rsidRDefault="008B4A3D" w:rsidP="0091366D">
      <w:pPr>
        <w:pStyle w:val="a3"/>
        <w:spacing w:line="284" w:lineRule="exact"/>
        <w:ind w:leftChars="100" w:left="426" w:hangingChars="100" w:hanging="208"/>
        <w:rPr>
          <w:rFonts w:ascii="Century" w:hAnsi="Century"/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　　　　　　　　　　　　　　　　　　　　</w:t>
      </w:r>
      <w:r w:rsidR="007929EB">
        <w:rPr>
          <w:rFonts w:ascii="Century" w:hAnsi="Century" w:hint="eastAsia"/>
          <w:sz w:val="21"/>
          <w:szCs w:val="21"/>
        </w:rPr>
        <w:t xml:space="preserve">　　　　</w:t>
      </w:r>
      <w:r w:rsidRPr="00C62A7F">
        <w:rPr>
          <w:rFonts w:ascii="Century" w:hAnsi="Century" w:hint="eastAsia"/>
          <w:sz w:val="21"/>
          <w:szCs w:val="21"/>
        </w:rPr>
        <w:t xml:space="preserve">　</w:t>
      </w:r>
      <w:r w:rsidR="00C62A7F">
        <w:rPr>
          <w:rFonts w:ascii="Century" w:hAnsi="Century" w:hint="eastAsia"/>
          <w:sz w:val="21"/>
          <w:szCs w:val="21"/>
        </w:rPr>
        <w:t xml:space="preserve">　　</w:t>
      </w:r>
      <w:r w:rsidR="004C5E90" w:rsidRPr="00C62A7F">
        <w:rPr>
          <w:rFonts w:ascii="Century" w:hAnsi="Century" w:hint="eastAsia"/>
          <w:sz w:val="21"/>
          <w:szCs w:val="21"/>
        </w:rPr>
        <w:t xml:space="preserve">　</w:t>
      </w:r>
      <w:r w:rsidR="00610F53">
        <w:rPr>
          <w:rFonts w:ascii="Century" w:hAnsi="Century" w:hint="eastAsia"/>
          <w:sz w:val="21"/>
          <w:szCs w:val="21"/>
        </w:rPr>
        <w:t xml:space="preserve">　　</w:t>
      </w:r>
      <w:r w:rsidRPr="00C62A7F">
        <w:rPr>
          <w:rFonts w:ascii="Century" w:hAnsi="Century" w:hint="eastAsia"/>
          <w:sz w:val="21"/>
          <w:szCs w:val="21"/>
        </w:rPr>
        <w:t xml:space="preserve">　　年　　月　　日</w:t>
      </w:r>
    </w:p>
    <w:p w14:paraId="35D33BA0" w14:textId="77777777" w:rsidR="008B4A3D" w:rsidRPr="00C62A7F" w:rsidRDefault="008B4A3D" w:rsidP="0091366D">
      <w:pPr>
        <w:pStyle w:val="a3"/>
        <w:spacing w:line="284" w:lineRule="exact"/>
        <w:ind w:leftChars="100" w:left="426" w:hangingChars="100" w:hanging="208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>金山町</w:t>
      </w:r>
      <w:r w:rsidR="004C5E90" w:rsidRPr="00C62A7F">
        <w:rPr>
          <w:rFonts w:ascii="Century" w:hAnsi="Century" w:hint="eastAsia"/>
          <w:sz w:val="21"/>
          <w:szCs w:val="21"/>
        </w:rPr>
        <w:t xml:space="preserve">長　</w:t>
      </w:r>
      <w:r w:rsidR="00D636C2">
        <w:rPr>
          <w:rFonts w:ascii="Century" w:hAnsi="Century" w:hint="eastAsia"/>
          <w:sz w:val="21"/>
          <w:szCs w:val="21"/>
        </w:rPr>
        <w:t xml:space="preserve">　　　　　　</w:t>
      </w:r>
      <w:r w:rsidRPr="00C62A7F">
        <w:rPr>
          <w:rFonts w:ascii="Century" w:hAnsi="Century" w:hint="eastAsia"/>
          <w:sz w:val="21"/>
          <w:szCs w:val="21"/>
        </w:rPr>
        <w:t xml:space="preserve">　　</w:t>
      </w:r>
      <w:r w:rsidR="008C311B">
        <w:rPr>
          <w:rFonts w:ascii="Century" w:hAnsi="Century" w:hint="eastAsia"/>
          <w:sz w:val="21"/>
          <w:szCs w:val="21"/>
        </w:rPr>
        <w:t>様</w:t>
      </w:r>
    </w:p>
    <w:p w14:paraId="03A34837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</w:p>
    <w:p w14:paraId="2A16065A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　　　　　　　　　　　　　　</w:t>
      </w:r>
      <w:r w:rsidR="007929EB">
        <w:rPr>
          <w:rFonts w:ascii="Century" w:hAnsi="Century" w:hint="eastAsia"/>
          <w:sz w:val="21"/>
          <w:szCs w:val="21"/>
        </w:rPr>
        <w:t xml:space="preserve">　</w:t>
      </w:r>
      <w:r w:rsidRPr="00C62A7F">
        <w:rPr>
          <w:rFonts w:ascii="Century" w:hAnsi="Century" w:hint="eastAsia"/>
          <w:sz w:val="21"/>
          <w:szCs w:val="21"/>
        </w:rPr>
        <w:t xml:space="preserve">　　　申込者　　住</w:t>
      </w:r>
      <w:r w:rsidR="007929EB">
        <w:rPr>
          <w:rFonts w:ascii="Century" w:hAnsi="Century" w:hint="eastAsia"/>
          <w:sz w:val="21"/>
          <w:szCs w:val="21"/>
        </w:rPr>
        <w:t xml:space="preserve">　</w:t>
      </w:r>
      <w:r w:rsidRPr="00C62A7F">
        <w:rPr>
          <w:rFonts w:ascii="Century" w:hAnsi="Century" w:hint="eastAsia"/>
          <w:sz w:val="21"/>
          <w:szCs w:val="21"/>
        </w:rPr>
        <w:t>所</w:t>
      </w:r>
    </w:p>
    <w:p w14:paraId="29FE7028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　　　　　　　　　　　　　　　　</w:t>
      </w:r>
      <w:r w:rsidR="007929EB">
        <w:rPr>
          <w:rFonts w:ascii="Century" w:hAnsi="Century" w:hint="eastAsia"/>
          <w:sz w:val="21"/>
          <w:szCs w:val="21"/>
        </w:rPr>
        <w:t xml:space="preserve">　</w:t>
      </w:r>
      <w:r w:rsidRPr="00C62A7F">
        <w:rPr>
          <w:rFonts w:ascii="Century" w:hAnsi="Century" w:hint="eastAsia"/>
          <w:sz w:val="21"/>
          <w:szCs w:val="21"/>
        </w:rPr>
        <w:t xml:space="preserve">　　　　　　氏</w:t>
      </w:r>
      <w:r w:rsidR="007929EB">
        <w:rPr>
          <w:rFonts w:ascii="Century" w:hAnsi="Century" w:hint="eastAsia"/>
          <w:sz w:val="21"/>
          <w:szCs w:val="21"/>
        </w:rPr>
        <w:t xml:space="preserve">　</w:t>
      </w:r>
      <w:r w:rsidRPr="00C62A7F">
        <w:rPr>
          <w:rFonts w:ascii="Century" w:hAnsi="Century" w:hint="eastAsia"/>
          <w:sz w:val="21"/>
          <w:szCs w:val="21"/>
        </w:rPr>
        <w:t>名</w:t>
      </w:r>
      <w:r w:rsidR="007F3005">
        <w:rPr>
          <w:rFonts w:ascii="Century" w:hAnsi="Century" w:hint="eastAsia"/>
          <w:sz w:val="21"/>
          <w:szCs w:val="21"/>
        </w:rPr>
        <w:t xml:space="preserve">　　　　　　　　　　</w:t>
      </w:r>
      <w:r w:rsidR="00FC52A5">
        <w:rPr>
          <w:rFonts w:ascii="Century" w:hAnsi="Century" w:hint="eastAsia"/>
          <w:sz w:val="21"/>
          <w:szCs w:val="21"/>
        </w:rPr>
        <w:t xml:space="preserve">　</w:t>
      </w:r>
      <w:r w:rsidR="007F3005">
        <w:rPr>
          <w:rFonts w:ascii="Century" w:hAnsi="Century"/>
          <w:sz w:val="21"/>
          <w:szCs w:val="21"/>
        </w:rPr>
        <w:fldChar w:fldCharType="begin"/>
      </w:r>
      <w:r w:rsidR="007F3005">
        <w:rPr>
          <w:rFonts w:ascii="Century" w:hAnsi="Century"/>
          <w:sz w:val="21"/>
          <w:szCs w:val="21"/>
        </w:rPr>
        <w:instrText xml:space="preserve"> eq \o\ac(</w:instrText>
      </w:r>
      <w:r w:rsidR="007F3005">
        <w:rPr>
          <w:rFonts w:ascii="Century" w:hAnsi="Century" w:hint="eastAsia"/>
          <w:sz w:val="21"/>
          <w:szCs w:val="21"/>
        </w:rPr>
        <w:instrText>○</w:instrText>
      </w:r>
      <w:r w:rsidR="007F3005">
        <w:rPr>
          <w:rFonts w:ascii="Century" w:hAnsi="Century"/>
          <w:sz w:val="21"/>
          <w:szCs w:val="21"/>
        </w:rPr>
        <w:instrText>,</w:instrText>
      </w:r>
      <w:r w:rsidR="007F3005" w:rsidRPr="007F3005">
        <w:rPr>
          <w:rFonts w:hAnsi="Century" w:hint="eastAsia"/>
          <w:position w:val="1"/>
          <w:sz w:val="14"/>
          <w:szCs w:val="21"/>
        </w:rPr>
        <w:instrText>印</w:instrText>
      </w:r>
      <w:r w:rsidR="007F3005">
        <w:rPr>
          <w:rFonts w:ascii="Century" w:hAnsi="Century"/>
          <w:sz w:val="21"/>
          <w:szCs w:val="21"/>
        </w:rPr>
        <w:instrText>)</w:instrText>
      </w:r>
      <w:r w:rsidR="007F3005">
        <w:rPr>
          <w:rFonts w:ascii="Century" w:hAnsi="Century"/>
          <w:sz w:val="21"/>
          <w:szCs w:val="21"/>
        </w:rPr>
        <w:fldChar w:fldCharType="end"/>
      </w:r>
    </w:p>
    <w:p w14:paraId="2121709F" w14:textId="77777777" w:rsidR="008B4A3D" w:rsidRPr="00C62A7F" w:rsidRDefault="00FC52A5">
      <w:pPr>
        <w:pStyle w:val="a3"/>
        <w:spacing w:line="284" w:lineRule="exact"/>
        <w:ind w:left="216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</w:t>
      </w:r>
      <w:r w:rsidR="007929EB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 xml:space="preserve">　　　　　　　　　　　　電話番号</w:t>
      </w:r>
    </w:p>
    <w:p w14:paraId="1AEA3F2F" w14:textId="77777777" w:rsidR="008B4A3D" w:rsidRPr="00C62A7F" w:rsidRDefault="007929EB">
      <w:pPr>
        <w:pStyle w:val="a3"/>
        <w:spacing w:line="284" w:lineRule="exact"/>
        <w:ind w:left="216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</w:p>
    <w:p w14:paraId="2786A320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「金山町</w:t>
      </w:r>
      <w:r w:rsidR="004C5E90" w:rsidRPr="00C62A7F">
        <w:rPr>
          <w:rFonts w:ascii="Century" w:hAnsi="Century" w:hint="eastAsia"/>
          <w:sz w:val="21"/>
          <w:szCs w:val="21"/>
        </w:rPr>
        <w:t>経済活性化対策</w:t>
      </w:r>
      <w:r w:rsidR="00D73841">
        <w:rPr>
          <w:rFonts w:ascii="Century" w:hAnsi="Century" w:hint="eastAsia"/>
          <w:sz w:val="21"/>
          <w:szCs w:val="21"/>
        </w:rPr>
        <w:t>水田畑地化</w:t>
      </w:r>
      <w:r w:rsidRPr="00C62A7F">
        <w:rPr>
          <w:rFonts w:ascii="Century" w:hAnsi="Century" w:hint="eastAsia"/>
          <w:sz w:val="21"/>
          <w:szCs w:val="21"/>
        </w:rPr>
        <w:t>事業」実施希望申込書</w:t>
      </w:r>
    </w:p>
    <w:p w14:paraId="732CCD2D" w14:textId="77777777" w:rsidR="008B4A3D" w:rsidRPr="006E6E52" w:rsidRDefault="008B4A3D">
      <w:pPr>
        <w:pStyle w:val="a3"/>
        <w:spacing w:line="284" w:lineRule="exact"/>
        <w:ind w:left="216"/>
        <w:rPr>
          <w:sz w:val="21"/>
          <w:szCs w:val="21"/>
        </w:rPr>
      </w:pPr>
    </w:p>
    <w:p w14:paraId="18C82D4A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</w:t>
      </w:r>
      <w:r w:rsidR="00610F53">
        <w:rPr>
          <w:rFonts w:ascii="Century" w:hAnsi="Century" w:hint="eastAsia"/>
          <w:sz w:val="21"/>
          <w:szCs w:val="21"/>
        </w:rPr>
        <w:t>令和</w:t>
      </w:r>
      <w:r w:rsidR="00FA4F43">
        <w:rPr>
          <w:rFonts w:ascii="Century" w:hAnsi="Century" w:hint="eastAsia"/>
          <w:sz w:val="21"/>
          <w:szCs w:val="21"/>
        </w:rPr>
        <w:t xml:space="preserve">　</w:t>
      </w:r>
      <w:r w:rsidR="00074084">
        <w:rPr>
          <w:rFonts w:hAnsi="Century" w:hint="eastAsia"/>
          <w:spacing w:val="3"/>
          <w:sz w:val="21"/>
          <w:szCs w:val="21"/>
        </w:rPr>
        <w:t>年度</w:t>
      </w:r>
      <w:r w:rsidRPr="00C62A7F">
        <w:rPr>
          <w:rFonts w:ascii="Century" w:hAnsi="Century" w:hint="eastAsia"/>
          <w:sz w:val="21"/>
          <w:szCs w:val="21"/>
        </w:rPr>
        <w:t>において金山町</w:t>
      </w:r>
      <w:r w:rsidR="004C5E90" w:rsidRPr="00C62A7F">
        <w:rPr>
          <w:rFonts w:ascii="Century" w:hAnsi="Century" w:hint="eastAsia"/>
          <w:sz w:val="21"/>
          <w:szCs w:val="21"/>
        </w:rPr>
        <w:t>経済活性化対策</w:t>
      </w:r>
      <w:r w:rsidR="00D73841">
        <w:rPr>
          <w:rFonts w:ascii="Century" w:hAnsi="Century" w:hint="eastAsia"/>
          <w:sz w:val="21"/>
          <w:szCs w:val="21"/>
        </w:rPr>
        <w:t>水田畑地化</w:t>
      </w:r>
      <w:r w:rsidRPr="00C62A7F">
        <w:rPr>
          <w:rFonts w:ascii="Century" w:hAnsi="Century" w:hint="eastAsia"/>
          <w:sz w:val="21"/>
          <w:szCs w:val="21"/>
        </w:rPr>
        <w:t>事業を実施したいので申込みします。</w:t>
      </w:r>
    </w:p>
    <w:p w14:paraId="527E1FC3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　　　　　　　　　　　　　　　記</w:t>
      </w:r>
    </w:p>
    <w:p w14:paraId="4B95584D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>１．事業実施ほ場</w:t>
      </w:r>
    </w:p>
    <w:p w14:paraId="3B69615B" w14:textId="77777777" w:rsidR="008B4A3D" w:rsidRPr="00C62A7F" w:rsidRDefault="008B4A3D">
      <w:pPr>
        <w:pStyle w:val="a3"/>
        <w:spacing w:line="104" w:lineRule="exact"/>
        <w:rPr>
          <w:sz w:val="21"/>
          <w:szCs w:val="21"/>
        </w:rPr>
      </w:pPr>
    </w:p>
    <w:tbl>
      <w:tblPr>
        <w:tblW w:w="10044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24"/>
        <w:gridCol w:w="3564"/>
        <w:gridCol w:w="864"/>
        <w:gridCol w:w="1296"/>
        <w:gridCol w:w="1188"/>
        <w:gridCol w:w="1296"/>
        <w:gridCol w:w="1512"/>
      </w:tblGrid>
      <w:tr w:rsidR="00154892" w:rsidRPr="00C62A7F" w14:paraId="71DACDB6" w14:textId="77777777" w:rsidTr="00154892">
        <w:tblPrEx>
          <w:tblCellMar>
            <w:top w:w="0" w:type="dxa"/>
            <w:bottom w:w="0" w:type="dxa"/>
          </w:tblCellMar>
        </w:tblPrEx>
        <w:trPr>
          <w:cantSplit/>
          <w:trHeight w:hRule="exact" w:val="750"/>
        </w:trPr>
        <w:tc>
          <w:tcPr>
            <w:tcW w:w="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C8C2AA" w14:textId="77777777" w:rsidR="00154892" w:rsidRPr="00C62A7F" w:rsidRDefault="00154892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CF19" w14:textId="77777777" w:rsidR="00154892" w:rsidRPr="00C62A7F" w:rsidRDefault="00154892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  <w:r w:rsidRPr="00C62A7F">
              <w:rPr>
                <w:rFonts w:ascii="Mincho" w:eastAsia="Mincho" w:hAnsi="Century" w:cs="Mincho"/>
                <w:spacing w:val="3"/>
                <w:sz w:val="21"/>
                <w:szCs w:val="21"/>
              </w:rPr>
              <w:t xml:space="preserve"> </w:t>
            </w:r>
            <w:r w:rsidRPr="00C62A7F">
              <w:rPr>
                <w:rFonts w:ascii="Century" w:hAnsi="Century" w:hint="eastAsia"/>
                <w:sz w:val="21"/>
                <w:szCs w:val="21"/>
              </w:rPr>
              <w:t xml:space="preserve">　　　所　　在　　地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75B5AB" w14:textId="77777777" w:rsidR="00154892" w:rsidRDefault="00154892" w:rsidP="00154892">
            <w:pPr>
              <w:pStyle w:val="a3"/>
              <w:spacing w:before="180" w:line="160" w:lineRule="exact"/>
              <w:jc w:val="center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 w:hint="eastAsia"/>
                <w:sz w:val="21"/>
                <w:szCs w:val="21"/>
              </w:rPr>
              <w:t>現況</w:t>
            </w:r>
          </w:p>
          <w:p w14:paraId="51C734D1" w14:textId="77777777" w:rsidR="00154892" w:rsidRPr="00C62A7F" w:rsidRDefault="00154892" w:rsidP="00154892">
            <w:pPr>
              <w:pStyle w:val="a3"/>
              <w:spacing w:before="180" w:line="160" w:lineRule="exact"/>
              <w:jc w:val="center"/>
              <w:rPr>
                <w:sz w:val="21"/>
                <w:szCs w:val="21"/>
              </w:rPr>
            </w:pPr>
            <w:r w:rsidRPr="00C62A7F">
              <w:rPr>
                <w:rFonts w:ascii="Century" w:hAnsi="Century" w:hint="eastAsia"/>
                <w:sz w:val="21"/>
                <w:szCs w:val="21"/>
              </w:rPr>
              <w:t>地目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420BA4" w14:textId="77777777" w:rsidR="00154892" w:rsidRPr="00C62A7F" w:rsidRDefault="00154892" w:rsidP="00154892">
            <w:pPr>
              <w:pStyle w:val="a3"/>
              <w:spacing w:before="180" w:line="284" w:lineRule="exact"/>
              <w:jc w:val="center"/>
              <w:rPr>
                <w:sz w:val="21"/>
                <w:szCs w:val="21"/>
              </w:rPr>
            </w:pPr>
            <w:r w:rsidRPr="00C62A7F">
              <w:rPr>
                <w:rFonts w:ascii="Century" w:hAnsi="Century" w:hint="eastAsia"/>
                <w:sz w:val="21"/>
                <w:szCs w:val="21"/>
              </w:rPr>
              <w:t>面　積</w:t>
            </w:r>
          </w:p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C58AFE" w14:textId="77777777" w:rsidR="00154892" w:rsidRDefault="00154892" w:rsidP="0091366D">
            <w:pPr>
              <w:pStyle w:val="a3"/>
              <w:spacing w:before="180" w:line="160" w:lineRule="exact"/>
              <w:ind w:firstLineChars="100" w:firstLine="208"/>
              <w:jc w:val="center"/>
              <w:rPr>
                <w:rFonts w:ascii="Century" w:hAnsi="Century"/>
                <w:sz w:val="21"/>
                <w:szCs w:val="21"/>
              </w:rPr>
            </w:pPr>
            <w:r w:rsidRPr="00C62A7F">
              <w:rPr>
                <w:rFonts w:ascii="Century" w:hAnsi="Century" w:hint="eastAsia"/>
                <w:sz w:val="21"/>
                <w:szCs w:val="21"/>
              </w:rPr>
              <w:t>自作・</w:t>
            </w:r>
          </w:p>
          <w:p w14:paraId="2771E1C8" w14:textId="77777777" w:rsidR="00154892" w:rsidRPr="00C62A7F" w:rsidRDefault="00154892" w:rsidP="0091366D">
            <w:pPr>
              <w:pStyle w:val="a3"/>
              <w:spacing w:before="180" w:line="160" w:lineRule="exact"/>
              <w:ind w:firstLineChars="100" w:firstLine="208"/>
              <w:jc w:val="center"/>
              <w:rPr>
                <w:sz w:val="21"/>
                <w:szCs w:val="21"/>
              </w:rPr>
            </w:pPr>
            <w:r w:rsidRPr="00C62A7F">
              <w:rPr>
                <w:rFonts w:ascii="Century" w:hAnsi="Century" w:hint="eastAsia"/>
                <w:sz w:val="21"/>
                <w:szCs w:val="21"/>
              </w:rPr>
              <w:t>小作別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EF6F46" w14:textId="77777777" w:rsidR="00154892" w:rsidRDefault="00154892" w:rsidP="00154892">
            <w:pPr>
              <w:pStyle w:val="a3"/>
              <w:spacing w:before="180" w:line="160" w:lineRule="exact"/>
              <w:jc w:val="center"/>
              <w:rPr>
                <w:rFonts w:ascii="Mincho" w:eastAsia="Mincho" w:hAnsi="Century" w:cs="Mincho"/>
                <w:spacing w:val="3"/>
                <w:sz w:val="21"/>
                <w:szCs w:val="21"/>
              </w:rPr>
            </w:pPr>
            <w:r>
              <w:rPr>
                <w:rFonts w:ascii="Mincho" w:eastAsia="Mincho" w:hAnsi="Century" w:cs="Mincho" w:hint="eastAsia"/>
                <w:spacing w:val="3"/>
                <w:sz w:val="21"/>
                <w:szCs w:val="21"/>
              </w:rPr>
              <w:t>現況作付</w:t>
            </w:r>
          </w:p>
          <w:p w14:paraId="3A8CC46B" w14:textId="77777777" w:rsidR="00154892" w:rsidRPr="00C62A7F" w:rsidRDefault="00154892" w:rsidP="00154892">
            <w:pPr>
              <w:pStyle w:val="a3"/>
              <w:spacing w:before="180" w:line="160" w:lineRule="exact"/>
              <w:jc w:val="center"/>
              <w:rPr>
                <w:rFonts w:ascii="Mincho" w:eastAsia="Mincho" w:hAnsi="Century" w:cs="Mincho"/>
                <w:spacing w:val="3"/>
                <w:sz w:val="21"/>
                <w:szCs w:val="21"/>
              </w:rPr>
            </w:pPr>
            <w:r>
              <w:rPr>
                <w:rFonts w:ascii="Mincho" w:eastAsia="Mincho" w:hAnsi="Century" w:cs="Mincho" w:hint="eastAsia"/>
                <w:spacing w:val="3"/>
                <w:sz w:val="21"/>
                <w:szCs w:val="21"/>
              </w:rPr>
              <w:t>状況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81D9B" w14:textId="77777777" w:rsidR="00154892" w:rsidRDefault="00154892" w:rsidP="00154892">
            <w:pPr>
              <w:pStyle w:val="a3"/>
              <w:spacing w:before="180" w:line="160" w:lineRule="exact"/>
              <w:jc w:val="center"/>
              <w:rPr>
                <w:rFonts w:ascii="Mincho" w:eastAsia="Mincho" w:hAnsi="Century" w:cs="Mincho"/>
                <w:spacing w:val="3"/>
                <w:sz w:val="21"/>
                <w:szCs w:val="21"/>
              </w:rPr>
            </w:pPr>
            <w:r>
              <w:rPr>
                <w:rFonts w:ascii="Mincho" w:eastAsia="Mincho" w:hAnsi="Century" w:cs="Mincho" w:hint="eastAsia"/>
                <w:spacing w:val="3"/>
                <w:sz w:val="21"/>
                <w:szCs w:val="21"/>
              </w:rPr>
              <w:t>整備後作付</w:t>
            </w:r>
          </w:p>
          <w:p w14:paraId="607489E4" w14:textId="77777777" w:rsidR="00154892" w:rsidRPr="00C62A7F" w:rsidRDefault="00154892" w:rsidP="00154892">
            <w:pPr>
              <w:pStyle w:val="a3"/>
              <w:spacing w:before="180" w:line="160" w:lineRule="exact"/>
              <w:jc w:val="center"/>
              <w:rPr>
                <w:sz w:val="21"/>
                <w:szCs w:val="21"/>
              </w:rPr>
            </w:pPr>
            <w:r>
              <w:rPr>
                <w:rFonts w:ascii="Mincho" w:eastAsia="Mincho" w:hAnsi="Century" w:cs="Mincho" w:hint="eastAsia"/>
                <w:spacing w:val="3"/>
                <w:sz w:val="21"/>
                <w:szCs w:val="21"/>
              </w:rPr>
              <w:t>作物</w:t>
            </w:r>
          </w:p>
        </w:tc>
      </w:tr>
      <w:tr w:rsidR="00154892" w:rsidRPr="00C62A7F" w14:paraId="66D63D5C" w14:textId="77777777" w:rsidTr="008263F6">
        <w:tblPrEx>
          <w:tblCellMar>
            <w:top w:w="0" w:type="dxa"/>
            <w:bottom w:w="0" w:type="dxa"/>
          </w:tblCellMar>
        </w:tblPrEx>
        <w:trPr>
          <w:cantSplit/>
          <w:trHeight w:hRule="exact" w:val="1659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12AFCE" w14:textId="77777777" w:rsidR="00154892" w:rsidRPr="00C62A7F" w:rsidRDefault="00154892">
            <w:pPr>
              <w:pStyle w:val="a3"/>
              <w:wordWrap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35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793B" w14:textId="77777777" w:rsidR="00154892" w:rsidRPr="00C62A7F" w:rsidRDefault="00154892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0AAEF6" w14:textId="77777777" w:rsidR="00154892" w:rsidRPr="00C62A7F" w:rsidRDefault="00154892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E70E1A" w14:textId="77777777" w:rsidR="00154892" w:rsidRPr="00C62A7F" w:rsidRDefault="006E6E52" w:rsidP="006E6E52">
            <w:pPr>
              <w:pStyle w:val="a3"/>
              <w:spacing w:before="180" w:line="284" w:lineRule="exact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14C34E" w14:textId="77777777" w:rsidR="00154892" w:rsidRPr="00C62A7F" w:rsidRDefault="00154892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95423C" w14:textId="77777777" w:rsidR="00154892" w:rsidRPr="00C62A7F" w:rsidRDefault="00154892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A26F" w14:textId="77777777" w:rsidR="00154892" w:rsidRPr="00C62A7F" w:rsidRDefault="00154892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</w:tr>
    </w:tbl>
    <w:p w14:paraId="43FCE5BD" w14:textId="77777777" w:rsidR="008B4A3D" w:rsidRPr="00C62A7F" w:rsidRDefault="008B4A3D">
      <w:pPr>
        <w:pStyle w:val="a3"/>
        <w:spacing w:line="180" w:lineRule="exact"/>
        <w:rPr>
          <w:sz w:val="21"/>
          <w:szCs w:val="21"/>
        </w:rPr>
      </w:pPr>
    </w:p>
    <w:p w14:paraId="58064C0A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>２．工事</w:t>
      </w:r>
      <w:r w:rsidR="00A26E5A">
        <w:rPr>
          <w:rFonts w:ascii="Century" w:hAnsi="Century" w:hint="eastAsia"/>
          <w:sz w:val="21"/>
          <w:szCs w:val="21"/>
        </w:rPr>
        <w:t>施工</w:t>
      </w:r>
      <w:r w:rsidRPr="00C62A7F">
        <w:rPr>
          <w:rFonts w:ascii="Century" w:hAnsi="Century" w:hint="eastAsia"/>
          <w:sz w:val="21"/>
          <w:szCs w:val="21"/>
        </w:rPr>
        <w:t>方法</w:t>
      </w:r>
    </w:p>
    <w:p w14:paraId="04A0074F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建設業者等への請負</w:t>
      </w:r>
      <w:r w:rsidR="00A26E5A">
        <w:rPr>
          <w:rFonts w:ascii="Century" w:hAnsi="Century" w:hint="eastAsia"/>
          <w:sz w:val="21"/>
          <w:szCs w:val="21"/>
        </w:rPr>
        <w:t>施工</w:t>
      </w:r>
      <w:r w:rsidRPr="00C62A7F">
        <w:rPr>
          <w:rFonts w:ascii="Century" w:hAnsi="Century" w:hint="eastAsia"/>
          <w:sz w:val="21"/>
          <w:szCs w:val="21"/>
        </w:rPr>
        <w:t>の場合</w:t>
      </w:r>
    </w:p>
    <w:p w14:paraId="0A4515DA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・建設業者等の名称（氏名）</w:t>
      </w:r>
    </w:p>
    <w:p w14:paraId="17640FDC" w14:textId="77777777" w:rsidR="008B4A3D" w:rsidRPr="00C62A7F" w:rsidRDefault="008B4A3D">
      <w:pPr>
        <w:pStyle w:val="a3"/>
        <w:spacing w:line="284" w:lineRule="exact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　・事務所の所在地（住所）</w:t>
      </w:r>
    </w:p>
    <w:p w14:paraId="74C11F38" w14:textId="77777777" w:rsidR="008B4A3D" w:rsidRPr="00C62A7F" w:rsidRDefault="008B4A3D">
      <w:pPr>
        <w:pStyle w:val="a3"/>
        <w:spacing w:line="284" w:lineRule="exact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工事用機械リースによる</w:t>
      </w:r>
      <w:r w:rsidR="00A26E5A">
        <w:rPr>
          <w:rFonts w:ascii="Century" w:hAnsi="Century" w:hint="eastAsia"/>
          <w:sz w:val="21"/>
          <w:szCs w:val="21"/>
        </w:rPr>
        <w:t>施工</w:t>
      </w:r>
      <w:r w:rsidRPr="00C62A7F">
        <w:rPr>
          <w:rFonts w:ascii="Century" w:hAnsi="Century" w:hint="eastAsia"/>
          <w:sz w:val="21"/>
          <w:szCs w:val="21"/>
        </w:rPr>
        <w:t>の場合</w:t>
      </w:r>
    </w:p>
    <w:p w14:paraId="2FD79F4E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・リースする機械の種類</w:t>
      </w:r>
    </w:p>
    <w:p w14:paraId="7E0745D4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・リース業者等の氏名、住所</w:t>
      </w:r>
    </w:p>
    <w:p w14:paraId="780ED5B1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・オペレーターの氏名、住所</w:t>
      </w:r>
    </w:p>
    <w:p w14:paraId="6C28D4EB" w14:textId="77777777" w:rsidR="00B307E2" w:rsidRDefault="00B307E2">
      <w:pPr>
        <w:pStyle w:val="a3"/>
        <w:spacing w:line="284" w:lineRule="exact"/>
        <w:ind w:left="216"/>
        <w:rPr>
          <w:rFonts w:ascii="Century" w:hAnsi="Century"/>
          <w:sz w:val="21"/>
          <w:szCs w:val="21"/>
        </w:rPr>
      </w:pPr>
    </w:p>
    <w:p w14:paraId="757D31AE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>３．工事内容及び概算事業費</w:t>
      </w:r>
    </w:p>
    <w:p w14:paraId="5EE7D938" w14:textId="77777777" w:rsidR="008B4A3D" w:rsidRPr="00C62A7F" w:rsidRDefault="008B4A3D">
      <w:pPr>
        <w:pStyle w:val="a3"/>
        <w:spacing w:line="104" w:lineRule="exact"/>
        <w:rPr>
          <w:sz w:val="21"/>
          <w:szCs w:val="21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41"/>
        <w:gridCol w:w="1947"/>
        <w:gridCol w:w="1730"/>
        <w:gridCol w:w="1298"/>
        <w:gridCol w:w="4110"/>
      </w:tblGrid>
      <w:tr w:rsidR="008B4A3D" w:rsidRPr="00C62A7F" w14:paraId="0D1CA6D3" w14:textId="77777777" w:rsidTr="00C62A7F">
        <w:tblPrEx>
          <w:tblCellMar>
            <w:top w:w="0" w:type="dxa"/>
            <w:bottom w:w="0" w:type="dxa"/>
          </w:tblCellMar>
        </w:tblPrEx>
        <w:trPr>
          <w:cantSplit/>
          <w:trHeight w:hRule="exact" w:val="508"/>
        </w:trPr>
        <w:tc>
          <w:tcPr>
            <w:tcW w:w="5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8520AB" w14:textId="77777777" w:rsidR="008B4A3D" w:rsidRPr="00C62A7F" w:rsidRDefault="008B4A3D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2C78" w14:textId="77777777" w:rsidR="008B4A3D" w:rsidRPr="00C62A7F" w:rsidRDefault="008B4A3D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  <w:r w:rsidRPr="00C62A7F">
              <w:rPr>
                <w:rFonts w:ascii="Mincho" w:eastAsia="Mincho" w:hAnsi="Century" w:cs="Mincho"/>
                <w:spacing w:val="3"/>
                <w:sz w:val="21"/>
                <w:szCs w:val="21"/>
              </w:rPr>
              <w:t xml:space="preserve"> </w:t>
            </w:r>
            <w:r w:rsidRPr="00C62A7F">
              <w:rPr>
                <w:rFonts w:ascii="Century" w:hAnsi="Century" w:hint="eastAsia"/>
                <w:sz w:val="21"/>
                <w:szCs w:val="21"/>
              </w:rPr>
              <w:t xml:space="preserve">　工事等の内容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0DC43E" w14:textId="77777777" w:rsidR="008B4A3D" w:rsidRPr="00C62A7F" w:rsidRDefault="008B4A3D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  <w:r w:rsidRPr="00C62A7F">
              <w:rPr>
                <w:rFonts w:ascii="Mincho" w:eastAsia="Mincho" w:hAnsi="Century" w:cs="Mincho"/>
                <w:spacing w:val="3"/>
                <w:sz w:val="21"/>
                <w:szCs w:val="21"/>
              </w:rPr>
              <w:t xml:space="preserve"> </w:t>
            </w:r>
            <w:r w:rsidRPr="00C62A7F">
              <w:rPr>
                <w:rFonts w:ascii="Century" w:hAnsi="Century" w:hint="eastAsia"/>
                <w:sz w:val="21"/>
                <w:szCs w:val="21"/>
              </w:rPr>
              <w:t xml:space="preserve">　事業量</w:t>
            </w:r>
          </w:p>
        </w:tc>
        <w:tc>
          <w:tcPr>
            <w:tcW w:w="12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2E77C2" w14:textId="77777777" w:rsidR="008B4A3D" w:rsidRPr="00C62A7F" w:rsidRDefault="008B4A3D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  <w:r w:rsidRPr="00C62A7F">
              <w:rPr>
                <w:rFonts w:ascii="Mincho" w:eastAsia="Mincho" w:hAnsi="Century" w:cs="Mincho"/>
                <w:spacing w:val="3"/>
                <w:sz w:val="21"/>
                <w:szCs w:val="21"/>
              </w:rPr>
              <w:t xml:space="preserve"> </w:t>
            </w:r>
            <w:r w:rsidRPr="00C62A7F">
              <w:rPr>
                <w:rFonts w:ascii="Century" w:hAnsi="Century" w:hint="eastAsia"/>
                <w:sz w:val="21"/>
                <w:szCs w:val="21"/>
              </w:rPr>
              <w:t>概算事業費</w:t>
            </w:r>
          </w:p>
        </w:tc>
        <w:tc>
          <w:tcPr>
            <w:tcW w:w="4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B5236C" w14:textId="77777777" w:rsidR="008B4A3D" w:rsidRPr="00C62A7F" w:rsidRDefault="008B4A3D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  <w:r w:rsidRPr="00C62A7F">
              <w:rPr>
                <w:rFonts w:ascii="Mincho" w:eastAsia="Mincho" w:hAnsi="Century" w:cs="Mincho"/>
                <w:spacing w:val="3"/>
                <w:sz w:val="21"/>
                <w:szCs w:val="21"/>
              </w:rPr>
              <w:t xml:space="preserve"> </w:t>
            </w:r>
            <w:r w:rsidRPr="00C62A7F">
              <w:rPr>
                <w:rFonts w:ascii="Century" w:hAnsi="Century" w:hint="eastAsia"/>
                <w:sz w:val="21"/>
                <w:szCs w:val="21"/>
              </w:rPr>
              <w:t xml:space="preserve">　　　概算事業費の積算内訳</w:t>
            </w:r>
          </w:p>
        </w:tc>
      </w:tr>
      <w:tr w:rsidR="008B4A3D" w:rsidRPr="00C62A7F" w14:paraId="373F460D" w14:textId="77777777" w:rsidTr="008263F6">
        <w:tblPrEx>
          <w:tblCellMar>
            <w:top w:w="0" w:type="dxa"/>
            <w:bottom w:w="0" w:type="dxa"/>
          </w:tblCellMar>
        </w:tblPrEx>
        <w:trPr>
          <w:cantSplit/>
          <w:trHeight w:hRule="exact" w:val="1525"/>
        </w:trPr>
        <w:tc>
          <w:tcPr>
            <w:tcW w:w="5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38B629" w14:textId="77777777" w:rsidR="008B4A3D" w:rsidRPr="00C62A7F" w:rsidRDefault="008B4A3D">
            <w:pPr>
              <w:pStyle w:val="a3"/>
              <w:wordWrap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19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FDA3" w14:textId="77777777" w:rsidR="008B4A3D" w:rsidRPr="00C62A7F" w:rsidRDefault="008B4A3D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FF3FA3" w14:textId="77777777" w:rsidR="008B4A3D" w:rsidRPr="00C62A7F" w:rsidRDefault="006E6E52" w:rsidP="006E6E52">
            <w:pPr>
              <w:pStyle w:val="a3"/>
              <w:spacing w:before="180" w:line="284" w:lineRule="exact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393FDD" w14:textId="77777777" w:rsidR="008B4A3D" w:rsidRPr="00C62A7F" w:rsidRDefault="006E6E52" w:rsidP="006E6E52">
            <w:pPr>
              <w:pStyle w:val="a3"/>
              <w:spacing w:before="180" w:line="284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53A720" w14:textId="77777777" w:rsidR="008B4A3D" w:rsidRPr="00C62A7F" w:rsidRDefault="008B4A3D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</w:tr>
    </w:tbl>
    <w:p w14:paraId="116F3745" w14:textId="77777777" w:rsidR="008B4A3D" w:rsidRPr="00C62A7F" w:rsidRDefault="008B4A3D">
      <w:pPr>
        <w:pStyle w:val="a3"/>
        <w:spacing w:line="180" w:lineRule="exact"/>
        <w:rPr>
          <w:sz w:val="21"/>
          <w:szCs w:val="21"/>
        </w:rPr>
      </w:pPr>
    </w:p>
    <w:p w14:paraId="72A7FDAC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>４．工事</w:t>
      </w:r>
      <w:r w:rsidR="00A26E5A">
        <w:rPr>
          <w:rFonts w:ascii="Century" w:hAnsi="Century" w:hint="eastAsia"/>
          <w:sz w:val="21"/>
          <w:szCs w:val="21"/>
        </w:rPr>
        <w:t>施工</w:t>
      </w:r>
      <w:r w:rsidRPr="00C62A7F">
        <w:rPr>
          <w:rFonts w:ascii="Century" w:hAnsi="Century" w:hint="eastAsia"/>
          <w:sz w:val="21"/>
          <w:szCs w:val="21"/>
        </w:rPr>
        <w:t>予定期間</w:t>
      </w:r>
    </w:p>
    <w:p w14:paraId="31BBA4C0" w14:textId="77777777" w:rsidR="008B4A3D" w:rsidRPr="00C62A7F" w:rsidRDefault="0019784B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着　工　　　　</w:t>
      </w:r>
      <w:r w:rsidR="00610F53">
        <w:rPr>
          <w:rFonts w:ascii="Century" w:hAnsi="Century" w:hint="eastAsia"/>
          <w:sz w:val="21"/>
          <w:szCs w:val="21"/>
        </w:rPr>
        <w:t xml:space="preserve">　　</w:t>
      </w:r>
      <w:r w:rsidR="008B4A3D" w:rsidRPr="00C62A7F">
        <w:rPr>
          <w:rFonts w:ascii="Century" w:hAnsi="Century" w:hint="eastAsia"/>
          <w:sz w:val="21"/>
          <w:szCs w:val="21"/>
        </w:rPr>
        <w:t xml:space="preserve">　　年　　月　　日</w:t>
      </w:r>
    </w:p>
    <w:p w14:paraId="06AC1792" w14:textId="77777777" w:rsidR="008B4A3D" w:rsidRPr="00C62A7F" w:rsidRDefault="0019784B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完　了　　　　</w:t>
      </w:r>
      <w:r w:rsidR="00610F53">
        <w:rPr>
          <w:rFonts w:ascii="Century" w:hAnsi="Century" w:hint="eastAsia"/>
          <w:sz w:val="21"/>
          <w:szCs w:val="21"/>
        </w:rPr>
        <w:t xml:space="preserve">　　</w:t>
      </w:r>
      <w:r w:rsidR="008B4A3D" w:rsidRPr="00C62A7F">
        <w:rPr>
          <w:rFonts w:ascii="Century" w:hAnsi="Century" w:hint="eastAsia"/>
          <w:sz w:val="21"/>
          <w:szCs w:val="21"/>
        </w:rPr>
        <w:t xml:space="preserve">　　年　　月　　日</w:t>
      </w:r>
    </w:p>
    <w:p w14:paraId="1310E9E6" w14:textId="77777777" w:rsidR="00C62A7F" w:rsidRDefault="00C62A7F">
      <w:pPr>
        <w:pStyle w:val="a3"/>
        <w:spacing w:line="284" w:lineRule="exact"/>
        <w:rPr>
          <w:rFonts w:ascii="Century" w:hAnsi="Century"/>
          <w:sz w:val="21"/>
          <w:szCs w:val="21"/>
        </w:rPr>
      </w:pPr>
    </w:p>
    <w:p w14:paraId="0AE9D654" w14:textId="77777777" w:rsidR="0020408D" w:rsidRPr="0020408D" w:rsidRDefault="008B4A3D" w:rsidP="0020408D">
      <w:pPr>
        <w:pStyle w:val="a3"/>
        <w:spacing w:line="284" w:lineRule="exact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５．添付資料</w:t>
      </w:r>
    </w:p>
    <w:p w14:paraId="47D009B7" w14:textId="77777777" w:rsidR="008B4A3D" w:rsidRPr="00C62A7F" w:rsidRDefault="007F3005" w:rsidP="0091366D">
      <w:pPr>
        <w:pStyle w:val="a3"/>
        <w:spacing w:line="284" w:lineRule="exact"/>
        <w:ind w:leftChars="320" w:left="1113" w:hangingChars="200" w:hanging="416"/>
        <w:rPr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>・</w:t>
      </w:r>
      <w:r w:rsidR="008B4A3D" w:rsidRPr="00C62A7F">
        <w:rPr>
          <w:rFonts w:ascii="Century" w:hAnsi="Century" w:hint="eastAsia"/>
          <w:sz w:val="21"/>
          <w:szCs w:val="21"/>
        </w:rPr>
        <w:t>工事概略図（</w:t>
      </w:r>
      <w:r w:rsidR="008263F6">
        <w:rPr>
          <w:rFonts w:ascii="Century" w:hAnsi="Century" w:hint="eastAsia"/>
          <w:sz w:val="21"/>
          <w:szCs w:val="21"/>
        </w:rPr>
        <w:t>ほ場の面積及び</w:t>
      </w:r>
      <w:r w:rsidR="0020408D">
        <w:rPr>
          <w:rFonts w:ascii="Century" w:hAnsi="Century" w:hint="eastAsia"/>
          <w:sz w:val="21"/>
          <w:szCs w:val="21"/>
        </w:rPr>
        <w:t>暗渠排水整備の施工位置</w:t>
      </w:r>
      <w:r w:rsidR="008263F6">
        <w:rPr>
          <w:rFonts w:ascii="Century" w:hAnsi="Century" w:hint="eastAsia"/>
          <w:sz w:val="21"/>
          <w:szCs w:val="21"/>
        </w:rPr>
        <w:t>、</w:t>
      </w:r>
      <w:r w:rsidR="0020408D">
        <w:rPr>
          <w:rFonts w:ascii="Century" w:hAnsi="Century" w:hint="eastAsia"/>
          <w:sz w:val="21"/>
          <w:szCs w:val="21"/>
        </w:rPr>
        <w:t>施工断面計画のわかる図面）</w:t>
      </w:r>
    </w:p>
    <w:p w14:paraId="131189F9" w14:textId="77777777" w:rsidR="0020408D" w:rsidRDefault="0020408D">
      <w:pPr>
        <w:pStyle w:val="a3"/>
        <w:rPr>
          <w:rFonts w:ascii="Century" w:hAnsi="Century"/>
          <w:sz w:val="21"/>
          <w:szCs w:val="21"/>
        </w:rPr>
      </w:pPr>
    </w:p>
    <w:sectPr w:rsidR="0020408D" w:rsidSect="0091366D">
      <w:pgSz w:w="11906" w:h="16838" w:code="9"/>
      <w:pgMar w:top="1418" w:right="794" w:bottom="1418" w:left="1304" w:header="720" w:footer="720" w:gutter="0"/>
      <w:cols w:space="720"/>
      <w:noEndnote/>
      <w:docGrid w:type="linesAndChars" w:linePitch="466" w:charSpace="-4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F40E3" w14:textId="77777777" w:rsidR="00E57FCF" w:rsidRDefault="00E57FCF" w:rsidP="00C70397">
      <w:r>
        <w:separator/>
      </w:r>
    </w:p>
  </w:endnote>
  <w:endnote w:type="continuationSeparator" w:id="0">
    <w:p w14:paraId="09F9C888" w14:textId="77777777" w:rsidR="00E57FCF" w:rsidRDefault="00E57FCF" w:rsidP="00C7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8601F" w14:textId="77777777" w:rsidR="00E57FCF" w:rsidRDefault="00E57FCF" w:rsidP="00C70397">
      <w:r>
        <w:separator/>
      </w:r>
    </w:p>
  </w:footnote>
  <w:footnote w:type="continuationSeparator" w:id="0">
    <w:p w14:paraId="41B5C73D" w14:textId="77777777" w:rsidR="00E57FCF" w:rsidRDefault="00E57FCF" w:rsidP="00C703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09"/>
  <w:drawingGridVerticalSpacing w:val="233"/>
  <w:displayHorizontalDrawingGridEvery w:val="0"/>
  <w:displayVerticalDrawingGridEvery w:val="2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3D"/>
    <w:rsid w:val="00036E3F"/>
    <w:rsid w:val="000470F6"/>
    <w:rsid w:val="000667BD"/>
    <w:rsid w:val="00074084"/>
    <w:rsid w:val="00083D6D"/>
    <w:rsid w:val="000B2569"/>
    <w:rsid w:val="000B5E84"/>
    <w:rsid w:val="000D530C"/>
    <w:rsid w:val="000F377F"/>
    <w:rsid w:val="00107AE6"/>
    <w:rsid w:val="0011164C"/>
    <w:rsid w:val="00133BAD"/>
    <w:rsid w:val="0013734D"/>
    <w:rsid w:val="001441AA"/>
    <w:rsid w:val="00154355"/>
    <w:rsid w:val="00154892"/>
    <w:rsid w:val="0019784B"/>
    <w:rsid w:val="001B3FFE"/>
    <w:rsid w:val="001F03C7"/>
    <w:rsid w:val="001F6142"/>
    <w:rsid w:val="0020408D"/>
    <w:rsid w:val="00231EA9"/>
    <w:rsid w:val="0024119E"/>
    <w:rsid w:val="00265AA7"/>
    <w:rsid w:val="002E5D08"/>
    <w:rsid w:val="00346643"/>
    <w:rsid w:val="003501E9"/>
    <w:rsid w:val="00365A77"/>
    <w:rsid w:val="0037541C"/>
    <w:rsid w:val="00382357"/>
    <w:rsid w:val="003E488E"/>
    <w:rsid w:val="003F39DA"/>
    <w:rsid w:val="0040070E"/>
    <w:rsid w:val="0042103B"/>
    <w:rsid w:val="00453D04"/>
    <w:rsid w:val="00462397"/>
    <w:rsid w:val="004678B5"/>
    <w:rsid w:val="004C5E90"/>
    <w:rsid w:val="00525C89"/>
    <w:rsid w:val="005268B5"/>
    <w:rsid w:val="00567606"/>
    <w:rsid w:val="005D5F70"/>
    <w:rsid w:val="00610F53"/>
    <w:rsid w:val="0064595F"/>
    <w:rsid w:val="00662F1D"/>
    <w:rsid w:val="00687F49"/>
    <w:rsid w:val="006A0B4F"/>
    <w:rsid w:val="006B31CF"/>
    <w:rsid w:val="006E6E52"/>
    <w:rsid w:val="007337B4"/>
    <w:rsid w:val="00740655"/>
    <w:rsid w:val="00742E14"/>
    <w:rsid w:val="00743FC7"/>
    <w:rsid w:val="00745EB6"/>
    <w:rsid w:val="007503E1"/>
    <w:rsid w:val="00791D88"/>
    <w:rsid w:val="007929EB"/>
    <w:rsid w:val="007C6AD2"/>
    <w:rsid w:val="007F0FE2"/>
    <w:rsid w:val="007F3005"/>
    <w:rsid w:val="008024C0"/>
    <w:rsid w:val="00807B24"/>
    <w:rsid w:val="008263F6"/>
    <w:rsid w:val="00840E1B"/>
    <w:rsid w:val="00842A6E"/>
    <w:rsid w:val="00874921"/>
    <w:rsid w:val="008B4A3D"/>
    <w:rsid w:val="008C311B"/>
    <w:rsid w:val="008D3DBC"/>
    <w:rsid w:val="008E272D"/>
    <w:rsid w:val="008F05DC"/>
    <w:rsid w:val="008F360B"/>
    <w:rsid w:val="0091366D"/>
    <w:rsid w:val="00921465"/>
    <w:rsid w:val="00944E2A"/>
    <w:rsid w:val="00963DD4"/>
    <w:rsid w:val="009820B6"/>
    <w:rsid w:val="009900DD"/>
    <w:rsid w:val="009C6552"/>
    <w:rsid w:val="009D58CE"/>
    <w:rsid w:val="009F6969"/>
    <w:rsid w:val="00A26E5A"/>
    <w:rsid w:val="00AF656F"/>
    <w:rsid w:val="00B307E2"/>
    <w:rsid w:val="00B40ABB"/>
    <w:rsid w:val="00B651B1"/>
    <w:rsid w:val="00C01360"/>
    <w:rsid w:val="00C11CD9"/>
    <w:rsid w:val="00C22B0C"/>
    <w:rsid w:val="00C25A4E"/>
    <w:rsid w:val="00C5361A"/>
    <w:rsid w:val="00C62A7F"/>
    <w:rsid w:val="00C70397"/>
    <w:rsid w:val="00C819C7"/>
    <w:rsid w:val="00D06C59"/>
    <w:rsid w:val="00D12EB5"/>
    <w:rsid w:val="00D23D96"/>
    <w:rsid w:val="00D4699B"/>
    <w:rsid w:val="00D636C2"/>
    <w:rsid w:val="00D70E4B"/>
    <w:rsid w:val="00D73841"/>
    <w:rsid w:val="00DA45C7"/>
    <w:rsid w:val="00DB61C1"/>
    <w:rsid w:val="00DC1767"/>
    <w:rsid w:val="00E14AFC"/>
    <w:rsid w:val="00E50243"/>
    <w:rsid w:val="00E53BE7"/>
    <w:rsid w:val="00E57FCF"/>
    <w:rsid w:val="00E86D67"/>
    <w:rsid w:val="00E96345"/>
    <w:rsid w:val="00E968EF"/>
    <w:rsid w:val="00EC71C1"/>
    <w:rsid w:val="00ED36A8"/>
    <w:rsid w:val="00EE273C"/>
    <w:rsid w:val="00EE310D"/>
    <w:rsid w:val="00EE74D4"/>
    <w:rsid w:val="00F00A6D"/>
    <w:rsid w:val="00F26FE9"/>
    <w:rsid w:val="00FA4F43"/>
    <w:rsid w:val="00FC2D36"/>
    <w:rsid w:val="00FC52A5"/>
    <w:rsid w:val="00FD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8AE7C1"/>
  <w14:defaultImageDpi w14:val="0"/>
  <w15:docId w15:val="{C6E421AA-F048-448B-B845-3D05B302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66D"/>
    <w:pPr>
      <w:widowControl w:val="0"/>
      <w:jc w:val="both"/>
    </w:pPr>
    <w:rPr>
      <w:sz w:val="22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uiPriority w:val="99"/>
    <w:rsid w:val="0091366D"/>
    <w:pPr>
      <w:widowControl w:val="0"/>
      <w:wordWrap w:val="0"/>
      <w:autoSpaceDE w:val="0"/>
      <w:autoSpaceDN w:val="0"/>
      <w:adjustRightInd w:val="0"/>
      <w:spacing w:line="449" w:lineRule="exact"/>
      <w:jc w:val="both"/>
    </w:pPr>
    <w:rPr>
      <w:rFonts w:ascii="ＭＳ 明朝" w:hAnsi="ＭＳ 明朝" w:cs="ＭＳ 明朝"/>
      <w:kern w:val="0"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F6969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9F6969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703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C70397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7039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C70397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DOC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DOC8READ.DOT</Template>
  <TotalTime>2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牛コロナウイルス感染症予防対策交付要綱</dc:title>
  <dc:subject/>
  <dc:creator>産業課</dc:creator>
  <cp:keywords/>
  <dc:description/>
  <cp:lastModifiedBy>星川 一</cp:lastModifiedBy>
  <cp:revision>2</cp:revision>
  <cp:lastPrinted>2026-04-07T07:36:00Z</cp:lastPrinted>
  <dcterms:created xsi:type="dcterms:W3CDTF">2026-10-16T05:10:00Z</dcterms:created>
  <dcterms:modified xsi:type="dcterms:W3CDTF">2026-10-16T05:10:00Z</dcterms:modified>
</cp:coreProperties>
</file>