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E5424" w14:textId="77777777" w:rsidR="008B4A3D" w:rsidRPr="006F7340" w:rsidRDefault="008B4A3D" w:rsidP="00A31A8A">
      <w:pPr>
        <w:pStyle w:val="a3"/>
        <w:spacing w:line="284" w:lineRule="exact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様式第１号</w:t>
      </w:r>
    </w:p>
    <w:p w14:paraId="049EC7A4" w14:textId="77777777" w:rsidR="008B4A3D" w:rsidRPr="006F7340" w:rsidRDefault="008B4A3D" w:rsidP="00A31A8A">
      <w:pPr>
        <w:pStyle w:val="a3"/>
        <w:spacing w:line="284" w:lineRule="exact"/>
        <w:ind w:left="216" w:firstLine="217"/>
        <w:jc w:val="left"/>
        <w:rPr>
          <w:rFonts w:asciiTheme="minorEastAsia" w:eastAsiaTheme="minorEastAsia" w:hAnsiTheme="minorEastAsia"/>
          <w:szCs w:val="22"/>
        </w:rPr>
      </w:pPr>
    </w:p>
    <w:p w14:paraId="5A5D9AE5" w14:textId="77777777" w:rsidR="004061EF" w:rsidRPr="006F7340" w:rsidRDefault="008B4A3D" w:rsidP="00A31A8A">
      <w:pPr>
        <w:pStyle w:val="a3"/>
        <w:spacing w:line="284" w:lineRule="exact"/>
        <w:ind w:leftChars="100" w:left="434" w:hangingChars="100" w:hanging="217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　　　　　　　　　　　　</w:t>
      </w:r>
      <w:r w:rsidR="00993ACB">
        <w:rPr>
          <w:rFonts w:asciiTheme="minorEastAsia" w:eastAsiaTheme="minorEastAsia" w:hAnsiTheme="minorEastAsia" w:hint="eastAsia"/>
          <w:szCs w:val="22"/>
        </w:rPr>
        <w:t xml:space="preserve">　　　　　</w:t>
      </w: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　</w:t>
      </w:r>
      <w:r w:rsidR="00C62A7F" w:rsidRPr="006F7340">
        <w:rPr>
          <w:rFonts w:asciiTheme="minorEastAsia" w:eastAsiaTheme="minorEastAsia" w:hAnsiTheme="minorEastAsia" w:hint="eastAsia"/>
          <w:szCs w:val="22"/>
        </w:rPr>
        <w:t xml:space="preserve">　　</w:t>
      </w:r>
      <w:r w:rsidR="004C5E90" w:rsidRPr="006F7340">
        <w:rPr>
          <w:rFonts w:asciiTheme="minorEastAsia" w:eastAsiaTheme="minorEastAsia" w:hAnsiTheme="minorEastAsia" w:hint="eastAsia"/>
          <w:szCs w:val="22"/>
        </w:rPr>
        <w:t xml:space="preserve">　</w:t>
      </w:r>
      <w:r w:rsidR="009D5633">
        <w:rPr>
          <w:rFonts w:asciiTheme="minorEastAsia" w:eastAsiaTheme="minorEastAsia" w:hAnsiTheme="minorEastAsia" w:hint="eastAsia"/>
          <w:szCs w:val="22"/>
        </w:rPr>
        <w:t>令和</w:t>
      </w:r>
      <w:r w:rsidRPr="006F7340">
        <w:rPr>
          <w:rFonts w:asciiTheme="minorEastAsia" w:eastAsiaTheme="minorEastAsia" w:hAnsiTheme="minorEastAsia" w:hint="eastAsia"/>
          <w:szCs w:val="22"/>
        </w:rPr>
        <w:t xml:space="preserve">　　年　　月　　日</w:t>
      </w:r>
    </w:p>
    <w:p w14:paraId="540C257F" w14:textId="77777777" w:rsidR="004061EF" w:rsidRPr="006F7340" w:rsidRDefault="004061EF" w:rsidP="00A31A8A">
      <w:pPr>
        <w:pStyle w:val="a3"/>
        <w:spacing w:line="284" w:lineRule="exact"/>
        <w:ind w:leftChars="100" w:left="434" w:hangingChars="100" w:hanging="217"/>
        <w:jc w:val="left"/>
        <w:rPr>
          <w:rFonts w:asciiTheme="minorEastAsia" w:eastAsiaTheme="minorEastAsia" w:hAnsiTheme="minorEastAsia"/>
          <w:szCs w:val="22"/>
        </w:rPr>
      </w:pPr>
    </w:p>
    <w:p w14:paraId="71075EF6" w14:textId="77777777" w:rsidR="00D8533C" w:rsidRPr="00A81511" w:rsidRDefault="008B4A3D" w:rsidP="00A31A8A">
      <w:pPr>
        <w:pStyle w:val="a3"/>
        <w:spacing w:line="284" w:lineRule="exact"/>
        <w:ind w:leftChars="100" w:left="434" w:hangingChars="100" w:hanging="217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金山町</w:t>
      </w:r>
      <w:r w:rsidR="004C5E90" w:rsidRPr="006F7340">
        <w:rPr>
          <w:rFonts w:asciiTheme="minorEastAsia" w:eastAsiaTheme="minorEastAsia" w:hAnsiTheme="minorEastAsia" w:hint="eastAsia"/>
          <w:szCs w:val="22"/>
        </w:rPr>
        <w:t xml:space="preserve">長　</w:t>
      </w:r>
      <w:r w:rsidR="006C1463">
        <w:rPr>
          <w:rFonts w:asciiTheme="minorEastAsia" w:eastAsiaTheme="minorEastAsia" w:hAnsiTheme="minorEastAsia" w:hint="eastAsia"/>
          <w:szCs w:val="22"/>
        </w:rPr>
        <w:t xml:space="preserve">　　　　　</w:t>
      </w:r>
      <w:r w:rsidRPr="00A81511">
        <w:rPr>
          <w:rFonts w:asciiTheme="minorEastAsia" w:eastAsiaTheme="minorEastAsia" w:hAnsiTheme="minorEastAsia" w:hint="eastAsia"/>
          <w:szCs w:val="22"/>
        </w:rPr>
        <w:t xml:space="preserve">　　</w:t>
      </w:r>
      <w:r w:rsidR="00DB0276" w:rsidRPr="00A81511">
        <w:rPr>
          <w:rFonts w:asciiTheme="minorEastAsia" w:eastAsiaTheme="minorEastAsia" w:hAnsiTheme="minorEastAsia" w:hint="eastAsia"/>
          <w:szCs w:val="22"/>
        </w:rPr>
        <w:t>様</w:t>
      </w:r>
    </w:p>
    <w:p w14:paraId="42D2FDCD" w14:textId="77777777" w:rsidR="008B4A3D" w:rsidRPr="00A81511" w:rsidRDefault="008B4A3D" w:rsidP="00A31A8A">
      <w:pPr>
        <w:pStyle w:val="a3"/>
        <w:spacing w:line="284" w:lineRule="exact"/>
        <w:ind w:leftChars="100" w:left="434" w:hangingChars="100" w:hanging="217"/>
        <w:jc w:val="left"/>
        <w:rPr>
          <w:rFonts w:asciiTheme="minorEastAsia" w:eastAsiaTheme="minorEastAsia" w:hAnsiTheme="minorEastAsia"/>
          <w:szCs w:val="22"/>
        </w:rPr>
      </w:pPr>
      <w:r w:rsidRPr="00A81511">
        <w:rPr>
          <w:rFonts w:asciiTheme="minorEastAsia" w:eastAsiaTheme="minorEastAsia" w:hAnsiTheme="minorEastAsia" w:hint="eastAsia"/>
          <w:szCs w:val="22"/>
        </w:rPr>
        <w:t xml:space="preserve">　　　　　　　　　　　　　　　　</w:t>
      </w:r>
      <w:r w:rsidR="00993ACB" w:rsidRPr="00A81511">
        <w:rPr>
          <w:rFonts w:asciiTheme="minorEastAsia" w:eastAsiaTheme="minorEastAsia" w:hAnsiTheme="minorEastAsia" w:hint="eastAsia"/>
          <w:szCs w:val="22"/>
        </w:rPr>
        <w:t xml:space="preserve">　　　</w:t>
      </w:r>
      <w:r w:rsidRPr="00A81511">
        <w:rPr>
          <w:rFonts w:asciiTheme="minorEastAsia" w:eastAsiaTheme="minorEastAsia" w:hAnsiTheme="minorEastAsia" w:hint="eastAsia"/>
          <w:szCs w:val="22"/>
        </w:rPr>
        <w:t xml:space="preserve">　</w:t>
      </w:r>
      <w:r w:rsidR="00993ACB" w:rsidRPr="00A81511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A81511">
        <w:rPr>
          <w:rFonts w:asciiTheme="minorEastAsia" w:eastAsiaTheme="minorEastAsia" w:hAnsiTheme="minorEastAsia" w:hint="eastAsia"/>
          <w:szCs w:val="22"/>
        </w:rPr>
        <w:t xml:space="preserve">　　　申込者　　住</w:t>
      </w:r>
      <w:r w:rsidR="00993ACB" w:rsidRPr="00A81511">
        <w:rPr>
          <w:rFonts w:asciiTheme="minorEastAsia" w:eastAsiaTheme="minorEastAsia" w:hAnsiTheme="minorEastAsia" w:hint="eastAsia"/>
          <w:szCs w:val="22"/>
        </w:rPr>
        <w:t xml:space="preserve">　</w:t>
      </w:r>
      <w:r w:rsidRPr="00A81511">
        <w:rPr>
          <w:rFonts w:asciiTheme="minorEastAsia" w:eastAsiaTheme="minorEastAsia" w:hAnsiTheme="minorEastAsia" w:hint="eastAsia"/>
          <w:szCs w:val="22"/>
        </w:rPr>
        <w:t>所</w:t>
      </w:r>
    </w:p>
    <w:p w14:paraId="335F73D2" w14:textId="77777777" w:rsidR="008B4A3D" w:rsidRPr="00A81511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A81511">
        <w:rPr>
          <w:rFonts w:asciiTheme="minorEastAsia" w:eastAsiaTheme="minorEastAsia" w:hAnsiTheme="minorEastAsia" w:hint="eastAsia"/>
          <w:szCs w:val="22"/>
        </w:rPr>
        <w:t xml:space="preserve">　　　　　　　　　　　　　　　　　</w:t>
      </w:r>
      <w:r w:rsidR="00993ACB" w:rsidRPr="00A81511">
        <w:rPr>
          <w:rFonts w:asciiTheme="minorEastAsia" w:eastAsiaTheme="minorEastAsia" w:hAnsiTheme="minorEastAsia" w:hint="eastAsia"/>
          <w:szCs w:val="22"/>
        </w:rPr>
        <w:t xml:space="preserve">　　　　　</w:t>
      </w:r>
      <w:r w:rsidRPr="00A81511">
        <w:rPr>
          <w:rFonts w:asciiTheme="minorEastAsia" w:eastAsiaTheme="minorEastAsia" w:hAnsiTheme="minorEastAsia" w:hint="eastAsia"/>
          <w:szCs w:val="22"/>
        </w:rPr>
        <w:t xml:space="preserve">　　　　　　　　氏</w:t>
      </w:r>
      <w:r w:rsidR="00993ACB" w:rsidRPr="00A81511">
        <w:rPr>
          <w:rFonts w:asciiTheme="minorEastAsia" w:eastAsiaTheme="minorEastAsia" w:hAnsiTheme="minorEastAsia" w:hint="eastAsia"/>
          <w:szCs w:val="22"/>
        </w:rPr>
        <w:t xml:space="preserve">　</w:t>
      </w:r>
      <w:r w:rsidRPr="00A81511">
        <w:rPr>
          <w:rFonts w:asciiTheme="minorEastAsia" w:eastAsiaTheme="minorEastAsia" w:hAnsiTheme="minorEastAsia" w:hint="eastAsia"/>
          <w:szCs w:val="22"/>
        </w:rPr>
        <w:t>名</w:t>
      </w:r>
      <w:r w:rsidR="007F3005" w:rsidRPr="00A81511">
        <w:rPr>
          <w:rFonts w:asciiTheme="minorEastAsia" w:eastAsiaTheme="minorEastAsia" w:hAnsiTheme="minorEastAsia" w:hint="eastAsia"/>
          <w:szCs w:val="22"/>
        </w:rPr>
        <w:t xml:space="preserve">　　　　　　　　　　</w:t>
      </w:r>
      <w:r w:rsidR="007F3005" w:rsidRPr="00A81511">
        <w:rPr>
          <w:rFonts w:asciiTheme="minorEastAsia" w:eastAsiaTheme="minorEastAsia" w:hAnsiTheme="minorEastAsia"/>
          <w:szCs w:val="22"/>
        </w:rPr>
        <w:fldChar w:fldCharType="begin"/>
      </w:r>
      <w:r w:rsidR="007F3005" w:rsidRPr="00A81511">
        <w:rPr>
          <w:rFonts w:asciiTheme="minorEastAsia" w:eastAsiaTheme="minorEastAsia" w:hAnsiTheme="minorEastAsia"/>
          <w:szCs w:val="22"/>
        </w:rPr>
        <w:instrText xml:space="preserve"> eq \o\ac(</w:instrText>
      </w:r>
      <w:r w:rsidR="007F3005" w:rsidRPr="00A81511">
        <w:rPr>
          <w:rFonts w:asciiTheme="minorEastAsia" w:eastAsiaTheme="minorEastAsia" w:hAnsiTheme="minorEastAsia" w:hint="eastAsia"/>
          <w:szCs w:val="22"/>
        </w:rPr>
        <w:instrText>○</w:instrText>
      </w:r>
      <w:r w:rsidR="007F3005" w:rsidRPr="00A81511">
        <w:rPr>
          <w:rFonts w:asciiTheme="minorEastAsia" w:eastAsiaTheme="minorEastAsia" w:hAnsiTheme="minorEastAsia"/>
          <w:szCs w:val="22"/>
        </w:rPr>
        <w:instrText>,</w:instrText>
      </w:r>
      <w:r w:rsidR="007F3005" w:rsidRPr="00A81511">
        <w:rPr>
          <w:rFonts w:asciiTheme="minorEastAsia" w:eastAsiaTheme="minorEastAsia" w:hAnsiTheme="minorEastAsia" w:hint="eastAsia"/>
          <w:position w:val="1"/>
          <w:szCs w:val="22"/>
        </w:rPr>
        <w:instrText>印</w:instrText>
      </w:r>
      <w:r w:rsidR="007F3005" w:rsidRPr="00A81511">
        <w:rPr>
          <w:rFonts w:asciiTheme="minorEastAsia" w:eastAsiaTheme="minorEastAsia" w:hAnsiTheme="minorEastAsia"/>
          <w:szCs w:val="22"/>
        </w:rPr>
        <w:instrText>)</w:instrText>
      </w:r>
      <w:r w:rsidR="007F3005" w:rsidRPr="00A81511">
        <w:rPr>
          <w:rFonts w:asciiTheme="minorEastAsia" w:eastAsiaTheme="minorEastAsia" w:hAnsiTheme="minorEastAsia"/>
          <w:szCs w:val="22"/>
        </w:rPr>
        <w:fldChar w:fldCharType="end"/>
      </w:r>
    </w:p>
    <w:p w14:paraId="6FEB0AAA" w14:textId="77777777" w:rsidR="008B4A3D" w:rsidRPr="00A81511" w:rsidRDefault="008B4A3D" w:rsidP="00A31A8A">
      <w:pPr>
        <w:pStyle w:val="a3"/>
        <w:spacing w:line="284" w:lineRule="exact"/>
        <w:ind w:left="216" w:firstLine="217"/>
        <w:jc w:val="left"/>
        <w:rPr>
          <w:rFonts w:asciiTheme="minorEastAsia" w:eastAsiaTheme="minorEastAsia" w:hAnsiTheme="minorEastAsia"/>
          <w:szCs w:val="22"/>
        </w:rPr>
      </w:pPr>
    </w:p>
    <w:p w14:paraId="2705119F" w14:textId="77777777" w:rsidR="008B4A3D" w:rsidRPr="00A81511" w:rsidRDefault="008B4A3D" w:rsidP="00A31A8A">
      <w:pPr>
        <w:pStyle w:val="a3"/>
        <w:spacing w:line="284" w:lineRule="exact"/>
        <w:ind w:left="216" w:firstLine="217"/>
        <w:jc w:val="left"/>
        <w:rPr>
          <w:rFonts w:asciiTheme="minorEastAsia" w:eastAsiaTheme="minorEastAsia" w:hAnsiTheme="minorEastAsia"/>
          <w:szCs w:val="22"/>
        </w:rPr>
      </w:pPr>
    </w:p>
    <w:p w14:paraId="0881CFF7" w14:textId="77777777" w:rsidR="008B4A3D" w:rsidRPr="00A81511" w:rsidRDefault="00993ACB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A81511">
        <w:rPr>
          <w:rFonts w:asciiTheme="minorEastAsia" w:eastAsiaTheme="minorEastAsia" w:hAnsiTheme="minorEastAsia" w:hint="eastAsia"/>
          <w:szCs w:val="22"/>
        </w:rPr>
        <w:t xml:space="preserve">　　　</w:t>
      </w:r>
      <w:r w:rsidR="00682804" w:rsidRPr="00A81511">
        <w:rPr>
          <w:rFonts w:asciiTheme="minorEastAsia" w:eastAsiaTheme="minorEastAsia" w:hAnsiTheme="minorEastAsia" w:hint="eastAsia"/>
          <w:szCs w:val="22"/>
        </w:rPr>
        <w:t xml:space="preserve">　　　　　　</w:t>
      </w:r>
      <w:r w:rsidR="008B4A3D" w:rsidRPr="00A81511">
        <w:rPr>
          <w:rFonts w:asciiTheme="minorEastAsia" w:eastAsiaTheme="minorEastAsia" w:hAnsiTheme="minorEastAsia" w:hint="eastAsia"/>
          <w:szCs w:val="22"/>
        </w:rPr>
        <w:t>「金山町</w:t>
      </w:r>
      <w:r w:rsidR="004C5E90" w:rsidRPr="00A81511">
        <w:rPr>
          <w:rFonts w:asciiTheme="minorEastAsia" w:eastAsiaTheme="minorEastAsia" w:hAnsiTheme="minorEastAsia" w:hint="eastAsia"/>
          <w:szCs w:val="22"/>
        </w:rPr>
        <w:t>経済活性化対策ほ場整備</w:t>
      </w:r>
      <w:r w:rsidR="008B4A3D" w:rsidRPr="00A81511">
        <w:rPr>
          <w:rFonts w:asciiTheme="minorEastAsia" w:eastAsiaTheme="minorEastAsia" w:hAnsiTheme="minorEastAsia" w:hint="eastAsia"/>
          <w:szCs w:val="22"/>
        </w:rPr>
        <w:t>事業」実施希望申込書</w:t>
      </w:r>
    </w:p>
    <w:p w14:paraId="7713E9FA" w14:textId="77777777" w:rsidR="008B4A3D" w:rsidRPr="00A81511" w:rsidRDefault="008B4A3D" w:rsidP="00A31A8A">
      <w:pPr>
        <w:pStyle w:val="a3"/>
        <w:spacing w:line="284" w:lineRule="exact"/>
        <w:ind w:left="216" w:firstLine="217"/>
        <w:jc w:val="left"/>
        <w:rPr>
          <w:rFonts w:asciiTheme="minorEastAsia" w:eastAsiaTheme="minorEastAsia" w:hAnsiTheme="minorEastAsia"/>
          <w:szCs w:val="22"/>
        </w:rPr>
      </w:pPr>
    </w:p>
    <w:p w14:paraId="52042550" w14:textId="77777777" w:rsidR="008B4A3D" w:rsidRPr="00A81511" w:rsidRDefault="009D5633" w:rsidP="00A31A8A">
      <w:pPr>
        <w:pStyle w:val="a3"/>
        <w:spacing w:line="284" w:lineRule="exact"/>
        <w:ind w:left="216" w:firstLine="231"/>
        <w:jc w:val="left"/>
        <w:rPr>
          <w:rFonts w:asciiTheme="minorEastAsia" w:eastAsiaTheme="minorEastAsia" w:hAnsiTheme="minorEastAsia"/>
          <w:szCs w:val="22"/>
        </w:rPr>
      </w:pPr>
      <w:r w:rsidRPr="00A81511">
        <w:rPr>
          <w:rFonts w:asciiTheme="minorEastAsia" w:eastAsiaTheme="minorEastAsia" w:hAnsiTheme="minorEastAsia" w:hint="eastAsia"/>
          <w:spacing w:val="3"/>
          <w:szCs w:val="22"/>
        </w:rPr>
        <w:t>令和</w:t>
      </w:r>
      <w:r w:rsidR="00682804" w:rsidRPr="00A81511">
        <w:rPr>
          <w:rFonts w:asciiTheme="minorEastAsia" w:eastAsiaTheme="minorEastAsia" w:hAnsiTheme="minorEastAsia" w:hint="eastAsia"/>
          <w:spacing w:val="3"/>
          <w:szCs w:val="22"/>
        </w:rPr>
        <w:t xml:space="preserve">　　</w:t>
      </w:r>
      <w:r w:rsidR="007A35FB" w:rsidRPr="00A81511">
        <w:rPr>
          <w:rFonts w:asciiTheme="minorEastAsia" w:eastAsiaTheme="minorEastAsia" w:hAnsiTheme="minorEastAsia" w:hint="eastAsia"/>
          <w:spacing w:val="3"/>
          <w:szCs w:val="22"/>
        </w:rPr>
        <w:t>年度</w:t>
      </w:r>
      <w:r w:rsidR="008B4A3D" w:rsidRPr="00A81511">
        <w:rPr>
          <w:rFonts w:asciiTheme="minorEastAsia" w:eastAsiaTheme="minorEastAsia" w:hAnsiTheme="minorEastAsia" w:hint="eastAsia"/>
          <w:szCs w:val="22"/>
        </w:rPr>
        <w:t>において金山町</w:t>
      </w:r>
      <w:r w:rsidR="004C5E90" w:rsidRPr="00A81511">
        <w:rPr>
          <w:rFonts w:asciiTheme="minorEastAsia" w:eastAsiaTheme="minorEastAsia" w:hAnsiTheme="minorEastAsia" w:hint="eastAsia"/>
          <w:szCs w:val="22"/>
        </w:rPr>
        <w:t>経済活性化対策ほ場整備</w:t>
      </w:r>
      <w:r w:rsidR="008B4A3D" w:rsidRPr="00A81511">
        <w:rPr>
          <w:rFonts w:asciiTheme="minorEastAsia" w:eastAsiaTheme="minorEastAsia" w:hAnsiTheme="minorEastAsia" w:hint="eastAsia"/>
          <w:szCs w:val="22"/>
        </w:rPr>
        <w:t>事業を実施したいので申込みします。</w:t>
      </w:r>
    </w:p>
    <w:p w14:paraId="041853E5" w14:textId="77777777" w:rsidR="00427549" w:rsidRPr="00A81511" w:rsidRDefault="008B4A3D" w:rsidP="00993ACB">
      <w:pPr>
        <w:pStyle w:val="aa"/>
        <w:ind w:firstLine="231"/>
        <w:rPr>
          <w:rFonts w:asciiTheme="minorEastAsia" w:eastAsiaTheme="minorEastAsia" w:hAnsiTheme="minorEastAsia"/>
          <w:szCs w:val="22"/>
        </w:rPr>
      </w:pPr>
      <w:r w:rsidRPr="00A81511">
        <w:rPr>
          <w:rFonts w:asciiTheme="minorEastAsia" w:eastAsiaTheme="minorEastAsia" w:hAnsiTheme="minorEastAsia" w:hint="eastAsia"/>
          <w:szCs w:val="22"/>
        </w:rPr>
        <w:t>記</w:t>
      </w:r>
    </w:p>
    <w:p w14:paraId="345725E6" w14:textId="77777777" w:rsidR="00427549" w:rsidRPr="00A81511" w:rsidRDefault="00427549" w:rsidP="00A31A8A">
      <w:pPr>
        <w:ind w:firstLine="217"/>
        <w:rPr>
          <w:rFonts w:asciiTheme="minorEastAsia" w:eastAsiaTheme="minorEastAsia" w:hAnsiTheme="minorEastAsia"/>
          <w:szCs w:val="22"/>
        </w:rPr>
      </w:pPr>
    </w:p>
    <w:p w14:paraId="0E55BAC1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１．事業実施ほ場</w:t>
      </w:r>
    </w:p>
    <w:p w14:paraId="09EA3B8F" w14:textId="77777777" w:rsidR="008B4A3D" w:rsidRPr="006F7340" w:rsidRDefault="008B4A3D" w:rsidP="00A31A8A">
      <w:pPr>
        <w:pStyle w:val="a3"/>
        <w:spacing w:line="104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1275"/>
        <w:gridCol w:w="993"/>
        <w:gridCol w:w="1559"/>
        <w:gridCol w:w="1957"/>
      </w:tblGrid>
      <w:tr w:rsidR="008B4A3D" w:rsidRPr="006F7340" w14:paraId="765A5D4D" w14:textId="77777777" w:rsidTr="00A31A8A">
        <w:tblPrEx>
          <w:tblCellMar>
            <w:top w:w="0" w:type="dxa"/>
            <w:bottom w:w="0" w:type="dxa"/>
          </w:tblCellMar>
        </w:tblPrEx>
        <w:trPr>
          <w:cantSplit/>
          <w:trHeight w:hRule="exact" w:val="564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B8E53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FAE4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所　　在　　地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98D6AB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現況地目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702FCC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面　積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E65824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自作・小作別</w:t>
            </w:r>
          </w:p>
        </w:tc>
        <w:tc>
          <w:tcPr>
            <w:tcW w:w="1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D004F0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現在作付状況</w:t>
            </w:r>
          </w:p>
        </w:tc>
      </w:tr>
      <w:tr w:rsidR="008B4A3D" w:rsidRPr="006F7340" w14:paraId="3EBD4804" w14:textId="77777777" w:rsidTr="00A31A8A">
        <w:tblPrEx>
          <w:tblCellMar>
            <w:top w:w="0" w:type="dxa"/>
            <w:bottom w:w="0" w:type="dxa"/>
          </w:tblCellMar>
        </w:tblPrEx>
        <w:trPr>
          <w:cantSplit/>
          <w:trHeight w:hRule="exact" w:val="1226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A4564" w14:textId="77777777" w:rsidR="008B4A3D" w:rsidRPr="006F7340" w:rsidRDefault="008B4A3D" w:rsidP="00A31A8A">
            <w:pPr>
              <w:pStyle w:val="a3"/>
              <w:wordWrap/>
              <w:spacing w:line="240" w:lineRule="auto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CEE5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81D831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4FC810" w14:textId="77777777" w:rsidR="008B4A3D" w:rsidRPr="006F7340" w:rsidRDefault="00AC760C" w:rsidP="00AC760C">
            <w:pPr>
              <w:pStyle w:val="a3"/>
              <w:spacing w:before="180" w:line="284" w:lineRule="exact"/>
              <w:ind w:firstLine="217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BAD5D2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A9A21F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7E80A99A" w14:textId="77777777" w:rsidR="008B4A3D" w:rsidRPr="006F7340" w:rsidRDefault="008B4A3D" w:rsidP="00A31A8A">
      <w:pPr>
        <w:pStyle w:val="a3"/>
        <w:spacing w:line="180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p w14:paraId="28F76538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２．工事</w:t>
      </w:r>
      <w:r w:rsidR="00446C72">
        <w:rPr>
          <w:rFonts w:asciiTheme="minorEastAsia" w:eastAsiaTheme="minorEastAsia" w:hAnsiTheme="minorEastAsia" w:hint="eastAsia"/>
          <w:szCs w:val="22"/>
        </w:rPr>
        <w:t>施工</w:t>
      </w:r>
      <w:r w:rsidRPr="006F7340">
        <w:rPr>
          <w:rFonts w:asciiTheme="minorEastAsia" w:eastAsiaTheme="minorEastAsia" w:hAnsiTheme="minorEastAsia" w:hint="eastAsia"/>
          <w:szCs w:val="22"/>
        </w:rPr>
        <w:t>方法</w:t>
      </w:r>
    </w:p>
    <w:p w14:paraId="35F2DAF4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建設業者等への請負</w:t>
      </w:r>
      <w:r w:rsidR="00446C72">
        <w:rPr>
          <w:rFonts w:asciiTheme="minorEastAsia" w:eastAsiaTheme="minorEastAsia" w:hAnsiTheme="minorEastAsia" w:hint="eastAsia"/>
          <w:szCs w:val="22"/>
        </w:rPr>
        <w:t>施工</w:t>
      </w:r>
      <w:r w:rsidRPr="006F7340">
        <w:rPr>
          <w:rFonts w:asciiTheme="minorEastAsia" w:eastAsiaTheme="minorEastAsia" w:hAnsiTheme="minorEastAsia" w:hint="eastAsia"/>
          <w:szCs w:val="22"/>
        </w:rPr>
        <w:t>の場合</w:t>
      </w:r>
    </w:p>
    <w:p w14:paraId="40C692AA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・建設業者等の名称（氏名）</w:t>
      </w:r>
    </w:p>
    <w:p w14:paraId="1CF55D4D" w14:textId="77777777" w:rsidR="008B4A3D" w:rsidRPr="006F7340" w:rsidRDefault="00D8533C" w:rsidP="00A31A8A">
      <w:pPr>
        <w:pStyle w:val="a3"/>
        <w:spacing w:line="284" w:lineRule="exact"/>
        <w:ind w:firstLine="231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　　　　</w:t>
      </w:r>
      <w:r w:rsidR="008B4A3D" w:rsidRPr="006F7340">
        <w:rPr>
          <w:rFonts w:asciiTheme="minorEastAsia" w:eastAsiaTheme="minorEastAsia" w:hAnsiTheme="minorEastAsia" w:hint="eastAsia"/>
          <w:szCs w:val="22"/>
        </w:rPr>
        <w:t xml:space="preserve">　・事務所の所在地（住所）</w:t>
      </w:r>
    </w:p>
    <w:p w14:paraId="0C0908C6" w14:textId="77777777" w:rsidR="008B4A3D" w:rsidRPr="006F7340" w:rsidRDefault="008B4A3D" w:rsidP="00A31A8A">
      <w:pPr>
        <w:pStyle w:val="a3"/>
        <w:spacing w:line="284" w:lineRule="exact"/>
        <w:ind w:firstLine="231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工事用機械リースによる</w:t>
      </w:r>
      <w:r w:rsidR="00446C72">
        <w:rPr>
          <w:rFonts w:asciiTheme="minorEastAsia" w:eastAsiaTheme="minorEastAsia" w:hAnsiTheme="minorEastAsia" w:hint="eastAsia"/>
          <w:szCs w:val="22"/>
        </w:rPr>
        <w:t>施工</w:t>
      </w:r>
      <w:r w:rsidRPr="006F7340">
        <w:rPr>
          <w:rFonts w:asciiTheme="minorEastAsia" w:eastAsiaTheme="minorEastAsia" w:hAnsiTheme="minorEastAsia" w:hint="eastAsia"/>
          <w:szCs w:val="22"/>
        </w:rPr>
        <w:t>の場合</w:t>
      </w:r>
    </w:p>
    <w:p w14:paraId="51A25770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・リースする機械の種類</w:t>
      </w:r>
    </w:p>
    <w:p w14:paraId="5C0156C7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・リース業者等の氏名、住所</w:t>
      </w:r>
    </w:p>
    <w:p w14:paraId="3A6AEA22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　　・オペレーターの氏名、住所</w:t>
      </w:r>
    </w:p>
    <w:p w14:paraId="32A4EC06" w14:textId="77777777" w:rsidR="00427549" w:rsidRPr="006F7340" w:rsidRDefault="00427549" w:rsidP="00A31A8A">
      <w:pPr>
        <w:pStyle w:val="a3"/>
        <w:spacing w:line="284" w:lineRule="exact"/>
        <w:ind w:left="216" w:firstLine="217"/>
        <w:jc w:val="left"/>
        <w:rPr>
          <w:rFonts w:asciiTheme="minorEastAsia" w:eastAsiaTheme="minorEastAsia" w:hAnsiTheme="minorEastAsia"/>
          <w:szCs w:val="22"/>
        </w:rPr>
      </w:pPr>
    </w:p>
    <w:p w14:paraId="7BFF7B91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３．工事内容及び概算事業費</w:t>
      </w:r>
    </w:p>
    <w:p w14:paraId="13345E44" w14:textId="77777777" w:rsidR="008B4A3D" w:rsidRPr="006F7340" w:rsidRDefault="008B4A3D" w:rsidP="00A31A8A">
      <w:pPr>
        <w:pStyle w:val="a3"/>
        <w:spacing w:line="104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67"/>
        <w:gridCol w:w="1921"/>
        <w:gridCol w:w="1730"/>
        <w:gridCol w:w="1452"/>
        <w:gridCol w:w="3956"/>
      </w:tblGrid>
      <w:tr w:rsidR="008B4A3D" w:rsidRPr="006F7340" w14:paraId="6A4CD746" w14:textId="77777777" w:rsidTr="00A31A8A">
        <w:tblPrEx>
          <w:tblCellMar>
            <w:top w:w="0" w:type="dxa"/>
            <w:bottom w:w="0" w:type="dxa"/>
          </w:tblCellMar>
        </w:tblPrEx>
        <w:trPr>
          <w:cantSplit/>
          <w:trHeight w:hRule="exact" w:val="508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112274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AE7B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工事等の内容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298590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事業量</w:t>
            </w:r>
          </w:p>
        </w:tc>
        <w:tc>
          <w:tcPr>
            <w:tcW w:w="1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F5E032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概算事業費</w:t>
            </w:r>
          </w:p>
        </w:tc>
        <w:tc>
          <w:tcPr>
            <w:tcW w:w="3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A6B3CE" w14:textId="77777777" w:rsidR="008B4A3D" w:rsidRPr="006F7340" w:rsidRDefault="008B4A3D" w:rsidP="00993ACB">
            <w:pPr>
              <w:pStyle w:val="a3"/>
              <w:spacing w:before="180" w:line="284" w:lineRule="exact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6F7340">
              <w:rPr>
                <w:rFonts w:asciiTheme="minorEastAsia" w:eastAsiaTheme="minorEastAsia" w:hAnsiTheme="minorEastAsia" w:hint="eastAsia"/>
                <w:szCs w:val="22"/>
              </w:rPr>
              <w:t>概算事業費の積算内訳</w:t>
            </w:r>
          </w:p>
        </w:tc>
      </w:tr>
      <w:tr w:rsidR="008B4A3D" w:rsidRPr="006F7340" w14:paraId="4C77C0DE" w14:textId="77777777" w:rsidTr="00A31A8A">
        <w:tblPrEx>
          <w:tblCellMar>
            <w:top w:w="0" w:type="dxa"/>
            <w:bottom w:w="0" w:type="dxa"/>
          </w:tblCellMar>
        </w:tblPrEx>
        <w:trPr>
          <w:cantSplit/>
          <w:trHeight w:hRule="exact" w:val="910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EB98C9" w14:textId="77777777" w:rsidR="008B4A3D" w:rsidRPr="006F7340" w:rsidRDefault="008B4A3D" w:rsidP="00A31A8A">
            <w:pPr>
              <w:pStyle w:val="a3"/>
              <w:wordWrap/>
              <w:spacing w:line="240" w:lineRule="auto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1045" w14:textId="77777777" w:rsidR="008B4A3D" w:rsidRPr="006F7340" w:rsidRDefault="008B4A3D" w:rsidP="00A31A8A">
            <w:pPr>
              <w:pStyle w:val="a3"/>
              <w:spacing w:before="180" w:line="284" w:lineRule="exact"/>
              <w:ind w:firstLine="217"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E9D1DB" w14:textId="77777777" w:rsidR="008B4A3D" w:rsidRPr="006F7340" w:rsidRDefault="00AC760C" w:rsidP="00AC760C">
            <w:pPr>
              <w:pStyle w:val="a3"/>
              <w:spacing w:before="180" w:line="284" w:lineRule="exact"/>
              <w:ind w:firstLine="217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24672B" w14:textId="77777777" w:rsidR="008B4A3D" w:rsidRPr="006F7340" w:rsidRDefault="00AC760C" w:rsidP="00AC760C">
            <w:pPr>
              <w:pStyle w:val="a3"/>
              <w:spacing w:before="180" w:line="284" w:lineRule="exact"/>
              <w:ind w:firstLine="217"/>
              <w:jc w:val="right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円</w:t>
            </w:r>
          </w:p>
        </w:tc>
        <w:tc>
          <w:tcPr>
            <w:tcW w:w="39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96C7B1" w14:textId="77777777" w:rsidR="008B4A3D" w:rsidRPr="006F7340" w:rsidRDefault="008B4A3D" w:rsidP="00AC760C">
            <w:pPr>
              <w:pStyle w:val="a3"/>
              <w:spacing w:before="180" w:line="284" w:lineRule="exact"/>
              <w:ind w:firstLine="217"/>
              <w:jc w:val="right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292EF052" w14:textId="77777777" w:rsidR="008B4A3D" w:rsidRPr="006F7340" w:rsidRDefault="008B4A3D" w:rsidP="00A31A8A">
      <w:pPr>
        <w:pStyle w:val="a3"/>
        <w:spacing w:line="180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p w14:paraId="08C6544E" w14:textId="77777777" w:rsidR="008B4A3D" w:rsidRPr="006F7340" w:rsidRDefault="008B4A3D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４．工事</w:t>
      </w:r>
      <w:r w:rsidR="00446C72">
        <w:rPr>
          <w:rFonts w:asciiTheme="minorEastAsia" w:eastAsiaTheme="minorEastAsia" w:hAnsiTheme="minorEastAsia" w:hint="eastAsia"/>
          <w:szCs w:val="22"/>
        </w:rPr>
        <w:t>施工</w:t>
      </w:r>
      <w:r w:rsidRPr="006F7340">
        <w:rPr>
          <w:rFonts w:asciiTheme="minorEastAsia" w:eastAsiaTheme="minorEastAsia" w:hAnsiTheme="minorEastAsia" w:hint="eastAsia"/>
          <w:szCs w:val="22"/>
        </w:rPr>
        <w:t>予定期間</w:t>
      </w:r>
    </w:p>
    <w:p w14:paraId="3B9CF7FF" w14:textId="77777777" w:rsidR="008B4A3D" w:rsidRPr="006F7340" w:rsidRDefault="0019784B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着　工　　　　</w:t>
      </w:r>
      <w:r w:rsidR="009D5633">
        <w:rPr>
          <w:rFonts w:asciiTheme="minorEastAsia" w:eastAsiaTheme="minorEastAsia" w:hAnsiTheme="minorEastAsia" w:hint="eastAsia"/>
          <w:szCs w:val="22"/>
        </w:rPr>
        <w:t>令和</w:t>
      </w:r>
      <w:r w:rsidR="008B4A3D" w:rsidRPr="006F7340">
        <w:rPr>
          <w:rFonts w:asciiTheme="minorEastAsia" w:eastAsiaTheme="minorEastAsia" w:hAnsiTheme="minorEastAsia" w:hint="eastAsia"/>
          <w:szCs w:val="22"/>
        </w:rPr>
        <w:t xml:space="preserve">　　年　　月　　日</w:t>
      </w:r>
    </w:p>
    <w:p w14:paraId="0FE2CC4E" w14:textId="77777777" w:rsidR="008B4A3D" w:rsidRPr="006F7340" w:rsidRDefault="0019784B" w:rsidP="00A31A8A">
      <w:pPr>
        <w:pStyle w:val="a3"/>
        <w:spacing w:line="284" w:lineRule="exact"/>
        <w:ind w:left="216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　　完　了　　　　</w:t>
      </w:r>
      <w:r w:rsidR="009D5633">
        <w:rPr>
          <w:rFonts w:asciiTheme="minorEastAsia" w:eastAsiaTheme="minorEastAsia" w:hAnsiTheme="minorEastAsia" w:hint="eastAsia"/>
          <w:szCs w:val="22"/>
        </w:rPr>
        <w:t>令和</w:t>
      </w:r>
      <w:r w:rsidR="008B4A3D" w:rsidRPr="006F7340">
        <w:rPr>
          <w:rFonts w:asciiTheme="minorEastAsia" w:eastAsiaTheme="minorEastAsia" w:hAnsiTheme="minorEastAsia" w:hint="eastAsia"/>
          <w:szCs w:val="22"/>
        </w:rPr>
        <w:t xml:space="preserve">　　年　　月　　日</w:t>
      </w:r>
    </w:p>
    <w:p w14:paraId="0AC47793" w14:textId="77777777" w:rsidR="00C62A7F" w:rsidRPr="009D5633" w:rsidRDefault="00C62A7F" w:rsidP="00A31A8A">
      <w:pPr>
        <w:pStyle w:val="a3"/>
        <w:spacing w:line="284" w:lineRule="exact"/>
        <w:ind w:firstLine="231"/>
        <w:jc w:val="left"/>
        <w:rPr>
          <w:rFonts w:asciiTheme="minorEastAsia" w:eastAsiaTheme="minorEastAsia" w:hAnsiTheme="minorEastAsia"/>
          <w:szCs w:val="22"/>
        </w:rPr>
      </w:pPr>
    </w:p>
    <w:p w14:paraId="2E2BEE76" w14:textId="77777777" w:rsidR="008B4A3D" w:rsidRPr="006F7340" w:rsidRDefault="008B4A3D" w:rsidP="00A31A8A">
      <w:pPr>
        <w:pStyle w:val="a3"/>
        <w:spacing w:line="284" w:lineRule="exact"/>
        <w:ind w:firstLine="231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>５．添付資料</w:t>
      </w:r>
    </w:p>
    <w:p w14:paraId="6667F736" w14:textId="77777777" w:rsidR="00564664" w:rsidRPr="006F7340" w:rsidRDefault="007F3005" w:rsidP="00A31A8A">
      <w:pPr>
        <w:pStyle w:val="a3"/>
        <w:spacing w:line="284" w:lineRule="exact"/>
        <w:ind w:left="644" w:hangingChars="297" w:hanging="644"/>
        <w:jc w:val="left"/>
        <w:rPr>
          <w:rFonts w:asciiTheme="minorEastAsia" w:eastAsiaTheme="minorEastAsia" w:hAnsiTheme="minorEastAsia"/>
          <w:szCs w:val="22"/>
        </w:rPr>
      </w:pPr>
      <w:r w:rsidRPr="006F7340">
        <w:rPr>
          <w:rFonts w:asciiTheme="minorEastAsia" w:eastAsiaTheme="minorEastAsia" w:hAnsiTheme="minorEastAsia" w:hint="eastAsia"/>
          <w:szCs w:val="22"/>
        </w:rPr>
        <w:t xml:space="preserve">　　・</w:t>
      </w:r>
      <w:r w:rsidR="008B4A3D" w:rsidRPr="006F7340">
        <w:rPr>
          <w:rFonts w:asciiTheme="minorEastAsia" w:eastAsiaTheme="minorEastAsia" w:hAnsiTheme="minorEastAsia" w:hint="eastAsia"/>
          <w:szCs w:val="22"/>
        </w:rPr>
        <w:t>工事概略図（工事前のほ場の区画１枚ごとの面積と工事完了後の１枚ごとの予定面積が分かる図面）</w:t>
      </w:r>
    </w:p>
    <w:p w14:paraId="3D83C45C" w14:textId="77777777" w:rsidR="00D8533C" w:rsidRDefault="00D8533C" w:rsidP="00A31A8A">
      <w:pPr>
        <w:pStyle w:val="a3"/>
        <w:spacing w:line="284" w:lineRule="exact"/>
        <w:ind w:firstLine="231"/>
        <w:jc w:val="left"/>
        <w:rPr>
          <w:rFonts w:asciiTheme="minorEastAsia" w:eastAsiaTheme="minorEastAsia" w:hAnsiTheme="minorEastAsia"/>
          <w:szCs w:val="22"/>
        </w:rPr>
      </w:pPr>
    </w:p>
    <w:p w14:paraId="0310CCED" w14:textId="77777777" w:rsidR="009D5633" w:rsidRDefault="009D5633" w:rsidP="00A31A8A">
      <w:pPr>
        <w:pStyle w:val="a3"/>
        <w:spacing w:line="284" w:lineRule="exact"/>
        <w:jc w:val="left"/>
        <w:rPr>
          <w:rFonts w:asciiTheme="minorEastAsia" w:eastAsiaTheme="minorEastAsia" w:hAnsiTheme="minorEastAsia"/>
          <w:szCs w:val="22"/>
        </w:rPr>
      </w:pPr>
    </w:p>
    <w:p w14:paraId="369248DC" w14:textId="77777777" w:rsidR="00564664" w:rsidRPr="006F7340" w:rsidRDefault="00564664" w:rsidP="00A31A8A">
      <w:pPr>
        <w:pStyle w:val="a3"/>
        <w:spacing w:line="104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p w14:paraId="2501F292" w14:textId="77777777" w:rsidR="00564664" w:rsidRPr="006F7340" w:rsidRDefault="00564664" w:rsidP="00A31A8A">
      <w:pPr>
        <w:pStyle w:val="a3"/>
        <w:spacing w:line="104" w:lineRule="exact"/>
        <w:ind w:firstLine="217"/>
        <w:jc w:val="left"/>
        <w:rPr>
          <w:rFonts w:asciiTheme="minorEastAsia" w:eastAsiaTheme="minorEastAsia" w:hAnsiTheme="minorEastAsia"/>
          <w:szCs w:val="22"/>
        </w:rPr>
      </w:pPr>
    </w:p>
    <w:sectPr w:rsidR="00564664" w:rsidRPr="006F7340" w:rsidSect="0028550A">
      <w:pgSz w:w="11907" w:h="16840" w:code="9"/>
      <w:pgMar w:top="1418" w:right="794" w:bottom="1418" w:left="1304" w:header="720" w:footer="720" w:gutter="0"/>
      <w:cols w:space="720"/>
      <w:noEndnote/>
      <w:docGrid w:type="linesAndChars" w:linePitch="466" w:charSpace="-6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AB7CE" w14:textId="77777777" w:rsidR="00F5039A" w:rsidRDefault="00F5039A" w:rsidP="00330A21">
      <w:pPr>
        <w:ind w:firstLine="210"/>
      </w:pPr>
      <w:r>
        <w:separator/>
      </w:r>
    </w:p>
  </w:endnote>
  <w:endnote w:type="continuationSeparator" w:id="0">
    <w:p w14:paraId="06C60017" w14:textId="77777777" w:rsidR="00F5039A" w:rsidRDefault="00F5039A" w:rsidP="00330A21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FA1AB" w14:textId="77777777" w:rsidR="00F5039A" w:rsidRDefault="00F5039A" w:rsidP="00330A21">
      <w:pPr>
        <w:ind w:firstLine="210"/>
      </w:pPr>
      <w:r>
        <w:separator/>
      </w:r>
    </w:p>
  </w:footnote>
  <w:footnote w:type="continuationSeparator" w:id="0">
    <w:p w14:paraId="5F658E7A" w14:textId="77777777" w:rsidR="00F5039A" w:rsidRDefault="00F5039A" w:rsidP="00330A21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7E5D"/>
    <w:multiLevelType w:val="hybridMultilevel"/>
    <w:tmpl w:val="FFFFFFFF"/>
    <w:lvl w:ilvl="0" w:tplc="48F8AE4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EE9081C"/>
    <w:multiLevelType w:val="hybridMultilevel"/>
    <w:tmpl w:val="FFFFFFFF"/>
    <w:lvl w:ilvl="0" w:tplc="E3F6E0C6">
      <w:start w:val="1"/>
      <w:numFmt w:val="decimalEnclosedCircle"/>
      <w:lvlText w:val="（%1"/>
      <w:lvlJc w:val="left"/>
      <w:pPr>
        <w:ind w:left="420" w:hanging="420"/>
      </w:pPr>
      <w:rPr>
        <w:rFonts w:ascii="Century" w:hAnsi="Century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54B79F0"/>
    <w:multiLevelType w:val="hybridMultilevel"/>
    <w:tmpl w:val="FFFFFFFF"/>
    <w:lvl w:ilvl="0" w:tplc="723A98B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77A33D8"/>
    <w:multiLevelType w:val="hybridMultilevel"/>
    <w:tmpl w:val="FFFFFFFF"/>
    <w:lvl w:ilvl="0" w:tplc="083C2976">
      <w:start w:val="1"/>
      <w:numFmt w:val="decimalEnclosedCircle"/>
      <w:lvlText w:val="%1"/>
      <w:lvlJc w:val="left"/>
      <w:pPr>
        <w:ind w:left="57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4" w15:restartNumberingAfterBreak="0">
    <w:nsid w:val="3D256CC5"/>
    <w:multiLevelType w:val="hybridMultilevel"/>
    <w:tmpl w:val="FFFFFFFF"/>
    <w:lvl w:ilvl="0" w:tplc="723A792C">
      <w:start w:val="1"/>
      <w:numFmt w:val="decimalEnclosedCircle"/>
      <w:lvlText w:val="（%1"/>
      <w:lvlJc w:val="left"/>
      <w:pPr>
        <w:ind w:left="420" w:hanging="420"/>
      </w:pPr>
      <w:rPr>
        <w:rFonts w:ascii="Century" w:hAnsi="Century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95D70EE"/>
    <w:multiLevelType w:val="hybridMultilevel"/>
    <w:tmpl w:val="FFFFFFFF"/>
    <w:lvl w:ilvl="0" w:tplc="C39CED3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69A100DF"/>
    <w:multiLevelType w:val="hybridMultilevel"/>
    <w:tmpl w:val="FFFFFFFF"/>
    <w:lvl w:ilvl="0" w:tplc="538EE840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7" w15:restartNumberingAfterBreak="0">
    <w:nsid w:val="6F1A075C"/>
    <w:multiLevelType w:val="hybridMultilevel"/>
    <w:tmpl w:val="FFFFFFFF"/>
    <w:lvl w:ilvl="0" w:tplc="68E8120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48B5AFC"/>
    <w:multiLevelType w:val="hybridMultilevel"/>
    <w:tmpl w:val="FFFFFFFF"/>
    <w:lvl w:ilvl="0" w:tplc="A568F39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3652410">
    <w:abstractNumId w:val="3"/>
  </w:num>
  <w:num w:numId="2" w16cid:durableId="1435201386">
    <w:abstractNumId w:val="5"/>
  </w:num>
  <w:num w:numId="3" w16cid:durableId="151724817">
    <w:abstractNumId w:val="2"/>
  </w:num>
  <w:num w:numId="4" w16cid:durableId="1928686699">
    <w:abstractNumId w:val="7"/>
  </w:num>
  <w:num w:numId="5" w16cid:durableId="237135266">
    <w:abstractNumId w:val="6"/>
  </w:num>
  <w:num w:numId="6" w16cid:durableId="1004668149">
    <w:abstractNumId w:val="0"/>
  </w:num>
  <w:num w:numId="7" w16cid:durableId="1352297231">
    <w:abstractNumId w:val="8"/>
  </w:num>
  <w:num w:numId="8" w16cid:durableId="1973778854">
    <w:abstractNumId w:val="4"/>
  </w:num>
  <w:num w:numId="9" w16cid:durableId="853226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217"/>
  <w:drawingGridVerticalSpacing w:val="233"/>
  <w:displayHorizontalDrawingGridEvery w:val="0"/>
  <w:displayVerticalDrawingGridEvery w:val="2"/>
  <w:doNotShadeFormData/>
  <w:characterSpacingControl w:val="compressPunctuation"/>
  <w:noLineBreaksBefore w:lang="ja-JP" w:val="）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3D"/>
    <w:rsid w:val="000142EB"/>
    <w:rsid w:val="00036E3F"/>
    <w:rsid w:val="00037FB3"/>
    <w:rsid w:val="00043488"/>
    <w:rsid w:val="00051EC4"/>
    <w:rsid w:val="0005755D"/>
    <w:rsid w:val="000B2569"/>
    <w:rsid w:val="000B4AED"/>
    <w:rsid w:val="000C10E5"/>
    <w:rsid w:val="000C2D57"/>
    <w:rsid w:val="000D530C"/>
    <w:rsid w:val="001441AA"/>
    <w:rsid w:val="001554E2"/>
    <w:rsid w:val="001731C2"/>
    <w:rsid w:val="00184FE3"/>
    <w:rsid w:val="001901C2"/>
    <w:rsid w:val="00194637"/>
    <w:rsid w:val="00194C39"/>
    <w:rsid w:val="00196BC3"/>
    <w:rsid w:val="0019784B"/>
    <w:rsid w:val="001B3FFE"/>
    <w:rsid w:val="001E05D4"/>
    <w:rsid w:val="00274613"/>
    <w:rsid w:val="0028550A"/>
    <w:rsid w:val="00297425"/>
    <w:rsid w:val="002E5D08"/>
    <w:rsid w:val="002F6579"/>
    <w:rsid w:val="0030316A"/>
    <w:rsid w:val="00306280"/>
    <w:rsid w:val="00317BBA"/>
    <w:rsid w:val="00320AFE"/>
    <w:rsid w:val="00325D85"/>
    <w:rsid w:val="00330A21"/>
    <w:rsid w:val="00335005"/>
    <w:rsid w:val="003377B0"/>
    <w:rsid w:val="00350AD7"/>
    <w:rsid w:val="003616FE"/>
    <w:rsid w:val="00391FBB"/>
    <w:rsid w:val="003B0B95"/>
    <w:rsid w:val="003D4805"/>
    <w:rsid w:val="003E488E"/>
    <w:rsid w:val="003F1C00"/>
    <w:rsid w:val="003F39DA"/>
    <w:rsid w:val="004030AB"/>
    <w:rsid w:val="004061EF"/>
    <w:rsid w:val="00427549"/>
    <w:rsid w:val="00446988"/>
    <w:rsid w:val="00446C72"/>
    <w:rsid w:val="004506B5"/>
    <w:rsid w:val="00462397"/>
    <w:rsid w:val="004738FB"/>
    <w:rsid w:val="00486EFD"/>
    <w:rsid w:val="00493274"/>
    <w:rsid w:val="004A751A"/>
    <w:rsid w:val="004C5E90"/>
    <w:rsid w:val="004C7CFD"/>
    <w:rsid w:val="004F439A"/>
    <w:rsid w:val="00520D8B"/>
    <w:rsid w:val="00525C89"/>
    <w:rsid w:val="00533F66"/>
    <w:rsid w:val="00564664"/>
    <w:rsid w:val="00573E14"/>
    <w:rsid w:val="0057646A"/>
    <w:rsid w:val="005806D0"/>
    <w:rsid w:val="0058730E"/>
    <w:rsid w:val="005C2846"/>
    <w:rsid w:val="005C2942"/>
    <w:rsid w:val="005D1F50"/>
    <w:rsid w:val="005F0ACF"/>
    <w:rsid w:val="00600987"/>
    <w:rsid w:val="00600FCD"/>
    <w:rsid w:val="00603DCB"/>
    <w:rsid w:val="0061003B"/>
    <w:rsid w:val="0061389A"/>
    <w:rsid w:val="00622083"/>
    <w:rsid w:val="00641053"/>
    <w:rsid w:val="0064389E"/>
    <w:rsid w:val="00644A3E"/>
    <w:rsid w:val="00682804"/>
    <w:rsid w:val="00690CB8"/>
    <w:rsid w:val="00696968"/>
    <w:rsid w:val="006B31CF"/>
    <w:rsid w:val="006B3910"/>
    <w:rsid w:val="006C1463"/>
    <w:rsid w:val="006C1CBA"/>
    <w:rsid w:val="006C3611"/>
    <w:rsid w:val="006F1E0B"/>
    <w:rsid w:val="006F7340"/>
    <w:rsid w:val="00723B81"/>
    <w:rsid w:val="00730858"/>
    <w:rsid w:val="00736091"/>
    <w:rsid w:val="00740655"/>
    <w:rsid w:val="00763569"/>
    <w:rsid w:val="00776715"/>
    <w:rsid w:val="00791D88"/>
    <w:rsid w:val="00793EC9"/>
    <w:rsid w:val="007943E1"/>
    <w:rsid w:val="007A35FB"/>
    <w:rsid w:val="007C6AD2"/>
    <w:rsid w:val="007D3C23"/>
    <w:rsid w:val="007F3005"/>
    <w:rsid w:val="00800422"/>
    <w:rsid w:val="00842A6E"/>
    <w:rsid w:val="008716AC"/>
    <w:rsid w:val="00884355"/>
    <w:rsid w:val="00894240"/>
    <w:rsid w:val="008A448A"/>
    <w:rsid w:val="008B4A3D"/>
    <w:rsid w:val="008F20DA"/>
    <w:rsid w:val="00921465"/>
    <w:rsid w:val="00963DD4"/>
    <w:rsid w:val="00974121"/>
    <w:rsid w:val="00977771"/>
    <w:rsid w:val="00980AE7"/>
    <w:rsid w:val="009820B6"/>
    <w:rsid w:val="00993ACB"/>
    <w:rsid w:val="009A3E98"/>
    <w:rsid w:val="009A4C65"/>
    <w:rsid w:val="009D5633"/>
    <w:rsid w:val="009D58CE"/>
    <w:rsid w:val="009E403D"/>
    <w:rsid w:val="00A020CD"/>
    <w:rsid w:val="00A31A8A"/>
    <w:rsid w:val="00A41FC4"/>
    <w:rsid w:val="00A63D93"/>
    <w:rsid w:val="00A81511"/>
    <w:rsid w:val="00A86ABD"/>
    <w:rsid w:val="00A9315C"/>
    <w:rsid w:val="00AA185F"/>
    <w:rsid w:val="00AB2287"/>
    <w:rsid w:val="00AC760C"/>
    <w:rsid w:val="00AE1A48"/>
    <w:rsid w:val="00AF6830"/>
    <w:rsid w:val="00AF715C"/>
    <w:rsid w:val="00B26F22"/>
    <w:rsid w:val="00B40ABB"/>
    <w:rsid w:val="00B42888"/>
    <w:rsid w:val="00B556CF"/>
    <w:rsid w:val="00B651B1"/>
    <w:rsid w:val="00B7742B"/>
    <w:rsid w:val="00B8015B"/>
    <w:rsid w:val="00B86F38"/>
    <w:rsid w:val="00B910D3"/>
    <w:rsid w:val="00BA7052"/>
    <w:rsid w:val="00BA731B"/>
    <w:rsid w:val="00BC0D11"/>
    <w:rsid w:val="00BC5870"/>
    <w:rsid w:val="00BE56E4"/>
    <w:rsid w:val="00BF08BF"/>
    <w:rsid w:val="00C05EAA"/>
    <w:rsid w:val="00C30DB2"/>
    <w:rsid w:val="00C62A7F"/>
    <w:rsid w:val="00C64605"/>
    <w:rsid w:val="00C70333"/>
    <w:rsid w:val="00C7072F"/>
    <w:rsid w:val="00C7542B"/>
    <w:rsid w:val="00C81D9D"/>
    <w:rsid w:val="00C92A69"/>
    <w:rsid w:val="00CE027D"/>
    <w:rsid w:val="00CF401B"/>
    <w:rsid w:val="00D06C59"/>
    <w:rsid w:val="00D12EB5"/>
    <w:rsid w:val="00D138DB"/>
    <w:rsid w:val="00D14DA8"/>
    <w:rsid w:val="00D26127"/>
    <w:rsid w:val="00D34C46"/>
    <w:rsid w:val="00D36C83"/>
    <w:rsid w:val="00D46DC1"/>
    <w:rsid w:val="00D53318"/>
    <w:rsid w:val="00D61F0C"/>
    <w:rsid w:val="00D6476C"/>
    <w:rsid w:val="00D72006"/>
    <w:rsid w:val="00D72786"/>
    <w:rsid w:val="00D72EDA"/>
    <w:rsid w:val="00D736CD"/>
    <w:rsid w:val="00D80DFA"/>
    <w:rsid w:val="00D8533C"/>
    <w:rsid w:val="00DB0276"/>
    <w:rsid w:val="00DC1767"/>
    <w:rsid w:val="00DD0735"/>
    <w:rsid w:val="00DD2058"/>
    <w:rsid w:val="00E761BE"/>
    <w:rsid w:val="00E8435B"/>
    <w:rsid w:val="00E86D67"/>
    <w:rsid w:val="00ED36A8"/>
    <w:rsid w:val="00F00A6D"/>
    <w:rsid w:val="00F2160D"/>
    <w:rsid w:val="00F2413B"/>
    <w:rsid w:val="00F40E94"/>
    <w:rsid w:val="00F5039A"/>
    <w:rsid w:val="00F71459"/>
    <w:rsid w:val="00F93445"/>
    <w:rsid w:val="00F94026"/>
    <w:rsid w:val="00F95101"/>
    <w:rsid w:val="00FC28D2"/>
    <w:rsid w:val="00FC7F0E"/>
    <w:rsid w:val="00FD08C1"/>
    <w:rsid w:val="00FD6620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15DA1E91"/>
  <w14:defaultImageDpi w14:val="0"/>
  <w15:docId w15:val="{C6E421AA-F048-448B-B845-3D05B302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49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A8A"/>
    <w:pPr>
      <w:wordWrap w:val="0"/>
      <w:autoSpaceDE w:val="0"/>
      <w:autoSpaceDN w:val="0"/>
      <w:jc w:val="left"/>
    </w:pPr>
    <w:rPr>
      <w:kern w:val="2"/>
      <w:sz w:val="22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rsid w:val="00F2160D"/>
    <w:pPr>
      <w:widowControl w:val="0"/>
      <w:wordWrap w:val="0"/>
      <w:autoSpaceDE w:val="0"/>
      <w:autoSpaceDN w:val="0"/>
      <w:adjustRightInd w:val="0"/>
    </w:pPr>
    <w:rPr>
      <w:rFonts w:ascii="ＭＳ 明朝" w:hAnsi="ＭＳ 明朝" w:cs="ＭＳ 明朝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AA185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AA185F"/>
    <w:rPr>
      <w:rFonts w:ascii="Arial" w:eastAsia="ＭＳ ゴシック" w:hAnsi="Arial" w:cs="Times New Roman"/>
      <w:sz w:val="18"/>
    </w:rPr>
  </w:style>
  <w:style w:type="paragraph" w:styleId="a6">
    <w:name w:val="header"/>
    <w:basedOn w:val="a"/>
    <w:link w:val="a7"/>
    <w:uiPriority w:val="99"/>
    <w:unhideWhenUsed/>
    <w:rsid w:val="003F1C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F1C00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3F1C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F1C00"/>
    <w:rPr>
      <w:rFonts w:cs="Times New Roman"/>
      <w:kern w:val="2"/>
      <w:sz w:val="24"/>
    </w:rPr>
  </w:style>
  <w:style w:type="paragraph" w:styleId="aa">
    <w:name w:val="Note Heading"/>
    <w:basedOn w:val="a"/>
    <w:next w:val="a"/>
    <w:link w:val="ab"/>
    <w:uiPriority w:val="99"/>
    <w:unhideWhenUsed/>
    <w:rsid w:val="00427549"/>
    <w:pPr>
      <w:jc w:val="center"/>
    </w:pPr>
    <w:rPr>
      <w:rFonts w:cs="ＭＳ 明朝"/>
      <w:spacing w:val="7"/>
      <w:kern w:val="0"/>
      <w:szCs w:val="21"/>
    </w:rPr>
  </w:style>
  <w:style w:type="character" w:customStyle="1" w:styleId="ab">
    <w:name w:val="記 (文字)"/>
    <w:basedOn w:val="a0"/>
    <w:link w:val="aa"/>
    <w:uiPriority w:val="99"/>
    <w:locked/>
    <w:rsid w:val="00427549"/>
    <w:rPr>
      <w:rFonts w:cs="Times New Roman"/>
      <w:spacing w:val="7"/>
      <w:sz w:val="21"/>
    </w:rPr>
  </w:style>
  <w:style w:type="paragraph" w:styleId="ac">
    <w:name w:val="Closing"/>
    <w:basedOn w:val="a"/>
    <w:link w:val="ad"/>
    <w:uiPriority w:val="99"/>
    <w:unhideWhenUsed/>
    <w:rsid w:val="00427549"/>
    <w:pPr>
      <w:jc w:val="right"/>
    </w:pPr>
    <w:rPr>
      <w:rFonts w:cs="ＭＳ 明朝"/>
      <w:spacing w:val="7"/>
      <w:kern w:val="0"/>
      <w:szCs w:val="21"/>
    </w:rPr>
  </w:style>
  <w:style w:type="character" w:customStyle="1" w:styleId="ad">
    <w:name w:val="結語 (文字)"/>
    <w:basedOn w:val="a0"/>
    <w:link w:val="ac"/>
    <w:uiPriority w:val="99"/>
    <w:locked/>
    <w:rsid w:val="00427549"/>
    <w:rPr>
      <w:rFonts w:cs="Times New Roman"/>
      <w:spacing w:val="7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OC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3A7C7-4756-4626-8D8D-2EF49A39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DOC8READ.DOT</Template>
  <TotalTime>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牛コロナウイルス感染症予防対策交付要綱</dc:title>
  <dc:subject/>
  <dc:creator>星川 一</dc:creator>
  <cp:keywords/>
  <dc:description/>
  <cp:lastModifiedBy>星川 一</cp:lastModifiedBy>
  <cp:revision>2</cp:revision>
  <cp:lastPrinted>2026-04-07T07:33:00Z</cp:lastPrinted>
  <dcterms:created xsi:type="dcterms:W3CDTF">2026-10-16T05:08:00Z</dcterms:created>
  <dcterms:modified xsi:type="dcterms:W3CDTF">2026-10-16T05:08:00Z</dcterms:modified>
</cp:coreProperties>
</file>